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6CAF26" w14:textId="77777777" w:rsidR="00B10BAD" w:rsidRPr="00AD1F83" w:rsidRDefault="00B10BAD" w:rsidP="004D415F">
      <w:pPr>
        <w:shd w:val="clear" w:color="auto" w:fill="D9D9D9" w:themeFill="background1" w:themeFillShade="D9"/>
        <w:spacing w:line="360" w:lineRule="auto"/>
        <w:jc w:val="center"/>
        <w:rPr>
          <w:b/>
          <w:sz w:val="26"/>
          <w:szCs w:val="26"/>
        </w:rPr>
      </w:pPr>
      <w:bookmarkStart w:id="0" w:name="_GoBack"/>
      <w:r w:rsidRPr="00AD1F83">
        <w:rPr>
          <w:b/>
          <w:sz w:val="26"/>
          <w:szCs w:val="26"/>
        </w:rPr>
        <w:t>Declaration of consent</w:t>
      </w:r>
      <w:bookmarkEnd w:id="0"/>
      <w:r w:rsidRPr="00AD1F83">
        <w:rPr>
          <w:b/>
          <w:sz w:val="26"/>
          <w:szCs w:val="26"/>
        </w:rPr>
        <w:t xml:space="preserve"> for participation in research projects</w:t>
      </w:r>
    </w:p>
    <w:p w14:paraId="20882564" w14:textId="77777777" w:rsidR="004D415F" w:rsidRPr="00AD1F83" w:rsidRDefault="00B10BAD" w:rsidP="004D415F">
      <w:pPr>
        <w:shd w:val="clear" w:color="auto" w:fill="D9D9D9" w:themeFill="background1" w:themeFillShade="D9"/>
        <w:spacing w:line="360" w:lineRule="auto"/>
        <w:jc w:val="center"/>
        <w:rPr>
          <w:b/>
          <w:sz w:val="26"/>
          <w:szCs w:val="26"/>
        </w:rPr>
      </w:pPr>
      <w:r w:rsidRPr="00AD1F83">
        <w:rPr>
          <w:b/>
          <w:sz w:val="26"/>
          <w:szCs w:val="26"/>
        </w:rPr>
        <w:t>at Sigmund Freud University</w:t>
      </w:r>
    </w:p>
    <w:p w14:paraId="220F260D" w14:textId="77777777" w:rsidR="004D415F" w:rsidRPr="00AD1F83" w:rsidRDefault="004D415F" w:rsidP="00B10BAD"/>
    <w:p w14:paraId="3A338775" w14:textId="77777777" w:rsidR="004D415F" w:rsidRPr="00AD1F83" w:rsidRDefault="00B10BAD" w:rsidP="004D415F">
      <w:pPr>
        <w:spacing w:line="360" w:lineRule="auto"/>
        <w:rPr>
          <w:rFonts w:asciiTheme="minorHAnsi" w:hAnsiTheme="minorHAnsi"/>
          <w:szCs w:val="22"/>
        </w:rPr>
      </w:pPr>
      <w:r w:rsidRPr="00AD1F83">
        <w:rPr>
          <w:rFonts w:asciiTheme="minorHAnsi" w:hAnsiTheme="minorHAnsi"/>
          <w:szCs w:val="22"/>
        </w:rPr>
        <w:t>The data is collected for the research project:</w:t>
      </w:r>
    </w:p>
    <w:p w14:paraId="65E058F6" w14:textId="77777777" w:rsidR="00B10BAD" w:rsidRPr="00AD1F83" w:rsidRDefault="00B10BAD" w:rsidP="00B10BAD"/>
    <w:p w14:paraId="6AC1BDD1" w14:textId="0990CCF8" w:rsidR="004D415F" w:rsidRPr="000877CB" w:rsidRDefault="006D5639" w:rsidP="00B10BAD">
      <w:pPr>
        <w:rPr>
          <w:b/>
          <w:bCs/>
        </w:rPr>
      </w:pPr>
      <w:r w:rsidRPr="000877CB">
        <w:rPr>
          <w:b/>
          <w:bCs/>
        </w:rPr>
        <w:t>BODYless Therapy</w:t>
      </w:r>
    </w:p>
    <w:p w14:paraId="259BDCB6" w14:textId="77777777" w:rsidR="004D415F" w:rsidRPr="00AD1F83" w:rsidRDefault="004D415F" w:rsidP="00B10BAD"/>
    <w:p w14:paraId="676EE72A" w14:textId="77777777" w:rsidR="004D415F" w:rsidRPr="00AD1F83" w:rsidRDefault="00CD562A" w:rsidP="00CD562A">
      <w:pPr>
        <w:pStyle w:val="Listenabsatz"/>
        <w:numPr>
          <w:ilvl w:val="0"/>
          <w:numId w:val="3"/>
        </w:numPr>
      </w:pPr>
      <w:r w:rsidRPr="00AD1F83">
        <w:t>I voluntarily participate in the above mentioned research project. The Sigmund Freud Private University, Freudplatz 1, 1020 Vienna (contact: datenschutz@sfu.ac.at), as the responsible party, processes the personal data co</w:t>
      </w:r>
      <w:r w:rsidRPr="00AD1F83">
        <w:t>l</w:t>
      </w:r>
      <w:r w:rsidRPr="00AD1F83">
        <w:t>lected about me (see information sheet) out of overriding legitimate interest for research-related purposes and in connection with university teaching. I also pr</w:t>
      </w:r>
      <w:r w:rsidRPr="00AD1F83">
        <w:t>o</w:t>
      </w:r>
      <w:r w:rsidRPr="00AD1F83">
        <w:t>vide personal data of special categories on a voluntary basis.</w:t>
      </w:r>
    </w:p>
    <w:p w14:paraId="24A7272D" w14:textId="77777777" w:rsidR="00BC5590" w:rsidRPr="00AD1F83" w:rsidRDefault="00BC5590" w:rsidP="00CD562A"/>
    <w:p w14:paraId="3B96B8EC" w14:textId="77777777" w:rsidR="00BC5590" w:rsidRPr="00AD1F83" w:rsidRDefault="00CD562A" w:rsidP="00CD562A">
      <w:pPr>
        <w:pStyle w:val="Listenabsatz"/>
        <w:numPr>
          <w:ilvl w:val="0"/>
          <w:numId w:val="3"/>
        </w:numPr>
      </w:pPr>
      <w:r w:rsidRPr="00AD1F83">
        <w:t>I agree that the personal data collected may be processed by the Sigmund Freud Private University for further research projects and research-related purposes and in connection with university teaching in the field of psychotherapy science.</w:t>
      </w:r>
      <w:r w:rsidR="00BC5590" w:rsidRPr="00AD1F83">
        <w:t xml:space="preserve"> </w:t>
      </w:r>
    </w:p>
    <w:p w14:paraId="20410BD4" w14:textId="77777777" w:rsidR="0093067A" w:rsidRPr="00AD1F83" w:rsidRDefault="0093067A" w:rsidP="00CD562A"/>
    <w:p w14:paraId="7A6F928A" w14:textId="77777777" w:rsidR="0093067A" w:rsidRPr="00AD1F83" w:rsidRDefault="00CD562A" w:rsidP="00CD562A">
      <w:pPr>
        <w:pStyle w:val="Listenabsatz"/>
        <w:numPr>
          <w:ilvl w:val="0"/>
          <w:numId w:val="3"/>
        </w:numPr>
      </w:pPr>
      <w:r w:rsidRPr="00AD1F83">
        <w:t>I hereby agree to provide my personal data for this research project only.</w:t>
      </w:r>
    </w:p>
    <w:p w14:paraId="25559FC3" w14:textId="77777777" w:rsidR="00BC5590" w:rsidRPr="00AD1F83" w:rsidRDefault="00BC5590" w:rsidP="00CD562A"/>
    <w:p w14:paraId="60DEB768" w14:textId="77777777" w:rsidR="004D415F" w:rsidRPr="00AD1F83" w:rsidRDefault="004D415F" w:rsidP="00CD562A"/>
    <w:p w14:paraId="5B2EFA21" w14:textId="77777777" w:rsidR="004D415F" w:rsidRPr="00AD1F83" w:rsidRDefault="00B10BAD" w:rsidP="004D415F">
      <w:pPr>
        <w:spacing w:line="360" w:lineRule="auto"/>
        <w:rPr>
          <w:rFonts w:asciiTheme="minorHAnsi" w:hAnsiTheme="minorHAnsi"/>
          <w:szCs w:val="22"/>
        </w:rPr>
      </w:pPr>
      <w:r w:rsidRPr="00AD1F83">
        <w:rPr>
          <w:rFonts w:asciiTheme="minorHAnsi" w:hAnsiTheme="minorHAnsi"/>
          <w:szCs w:val="22"/>
        </w:rPr>
        <w:t xml:space="preserve">I have been informed that I can </w:t>
      </w:r>
      <w:r w:rsidRPr="00AD1F83">
        <w:rPr>
          <w:rFonts w:asciiTheme="minorHAnsi" w:hAnsiTheme="minorHAnsi"/>
          <w:b/>
          <w:szCs w:val="22"/>
        </w:rPr>
        <w:t>stop the survey at any time</w:t>
      </w:r>
      <w:r w:rsidRPr="00AD1F83">
        <w:rPr>
          <w:rFonts w:asciiTheme="minorHAnsi" w:hAnsiTheme="minorHAnsi"/>
          <w:szCs w:val="22"/>
        </w:rPr>
        <w:t xml:space="preserve"> and </w:t>
      </w:r>
      <w:r w:rsidRPr="00AD1F83">
        <w:rPr>
          <w:rFonts w:asciiTheme="minorHAnsi" w:hAnsiTheme="minorHAnsi"/>
          <w:b/>
          <w:szCs w:val="22"/>
        </w:rPr>
        <w:t>refuse to answer questions without any disadvantages</w:t>
      </w:r>
      <w:r w:rsidRPr="00AD1F83">
        <w:rPr>
          <w:rFonts w:asciiTheme="minorHAnsi" w:hAnsiTheme="minorHAnsi"/>
          <w:szCs w:val="22"/>
        </w:rPr>
        <w:t>.</w:t>
      </w:r>
    </w:p>
    <w:p w14:paraId="343EACAA" w14:textId="77777777" w:rsidR="004D415F" w:rsidRPr="00AD1F83" w:rsidRDefault="004D415F" w:rsidP="00CD562A"/>
    <w:p w14:paraId="6372C614" w14:textId="782C7DF6" w:rsidR="004D415F" w:rsidRPr="00AD1F83" w:rsidRDefault="00EA6EBE" w:rsidP="00EA6EBE">
      <w:r w:rsidRPr="00AD1F83">
        <w:t>For project-related questions and information on research results, I contact</w:t>
      </w:r>
      <w:r w:rsidR="004D415F" w:rsidRPr="00AD1F83">
        <w:t xml:space="preserve">: </w:t>
      </w:r>
      <w:r w:rsidR="006D5639">
        <w:t xml:space="preserve">Mag.a Birgitta Schiller </w:t>
      </w:r>
      <w:hyperlink r:id="rId11" w:history="1">
        <w:r w:rsidR="00EF7752" w:rsidRPr="009130EA">
          <w:rPr>
            <w:rStyle w:val="Hyperlink"/>
          </w:rPr>
          <w:t>birgitta.schiller@sfu.ac.at</w:t>
        </w:r>
      </w:hyperlink>
      <w:r w:rsidR="00EF7752">
        <w:t>, +43 (0) 699 12694212</w:t>
      </w:r>
      <w:r w:rsidRPr="00AD1F83">
        <w:t xml:space="preserve"> as project collabor</w:t>
      </w:r>
      <w:r w:rsidRPr="00AD1F83">
        <w:t>a</w:t>
      </w:r>
      <w:r w:rsidRPr="00AD1F83">
        <w:t>tor.</w:t>
      </w:r>
    </w:p>
    <w:p w14:paraId="4525E2AE" w14:textId="77777777" w:rsidR="004D415F" w:rsidRPr="00AD1F83" w:rsidRDefault="004D415F" w:rsidP="004D415F">
      <w:pPr>
        <w:spacing w:line="360" w:lineRule="auto"/>
        <w:rPr>
          <w:rFonts w:asciiTheme="minorHAnsi" w:hAnsiTheme="minorHAnsi"/>
          <w:szCs w:val="22"/>
        </w:rPr>
      </w:pPr>
    </w:p>
    <w:p w14:paraId="5975F8E3" w14:textId="77777777" w:rsidR="004D415F" w:rsidRPr="00AD1F83" w:rsidRDefault="00EA6EBE" w:rsidP="00EA6EBE">
      <w:r w:rsidRPr="00AD1F83">
        <w:t>I may withdraw my participation in the research project and in further research pr</w:t>
      </w:r>
      <w:r w:rsidRPr="00AD1F83">
        <w:t>o</w:t>
      </w:r>
      <w:r w:rsidRPr="00AD1F83">
        <w:t>jects vis-à-vis the person responsible or the above-mentioned project member until the time of pseudonymi</w:t>
      </w:r>
      <w:r w:rsidR="00AD1F83">
        <w:t>s</w:t>
      </w:r>
      <w:r w:rsidRPr="00AD1F83">
        <w:t>ation, with the consequence that the processing of my pe</w:t>
      </w:r>
      <w:r w:rsidRPr="00AD1F83">
        <w:t>r</w:t>
      </w:r>
      <w:r w:rsidRPr="00AD1F83">
        <w:t xml:space="preserve">sonal data </w:t>
      </w:r>
      <w:r w:rsidR="00AD1F83">
        <w:t>–</w:t>
      </w:r>
      <w:r w:rsidRPr="00AD1F83">
        <w:t xml:space="preserve"> </w:t>
      </w:r>
      <w:r w:rsidR="00AD1F83">
        <w:t>i</w:t>
      </w:r>
      <w:r w:rsidRPr="00AD1F83">
        <w:t xml:space="preserve">n accordance with my declaration </w:t>
      </w:r>
      <w:r w:rsidR="00AD1F83">
        <w:t>–</w:t>
      </w:r>
      <w:r w:rsidRPr="00AD1F83">
        <w:t xml:space="preserve"> by SFU will become inadmissible for the future. However, this does not affect the lawfulness of the processing carried out up to the time of withdrawal.</w:t>
      </w:r>
    </w:p>
    <w:p w14:paraId="1DDA07D7" w14:textId="77777777" w:rsidR="004D415F" w:rsidRPr="00AD1F83" w:rsidRDefault="004D415F" w:rsidP="00EA6EBE"/>
    <w:p w14:paraId="506B81BF" w14:textId="77777777" w:rsidR="004D415F" w:rsidRPr="00AD1F83" w:rsidRDefault="004D415F" w:rsidP="00EA6EBE">
      <w:pPr>
        <w:rPr>
          <w:b/>
        </w:rPr>
      </w:pPr>
      <w:r w:rsidRPr="00AD1F83">
        <w:rPr>
          <w:b/>
        </w:rPr>
        <w:lastRenderedPageBreak/>
        <w:t xml:space="preserve">- </w:t>
      </w:r>
      <w:r w:rsidR="00EA6EBE" w:rsidRPr="00AD1F83">
        <w:rPr>
          <w:b/>
        </w:rPr>
        <w:t>I have read and understood the information on the declaration of consent.</w:t>
      </w:r>
    </w:p>
    <w:p w14:paraId="475D5088" w14:textId="77777777" w:rsidR="001A61C7" w:rsidRPr="00AD1F83" w:rsidRDefault="001A61C7" w:rsidP="00EA6EBE">
      <w:pPr>
        <w:rPr>
          <w:b/>
        </w:rPr>
      </w:pPr>
    </w:p>
    <w:p w14:paraId="61E74A92" w14:textId="77777777" w:rsidR="004D415F" w:rsidRPr="00AD1F83" w:rsidRDefault="004D415F" w:rsidP="00EA6EBE">
      <w:pPr>
        <w:rPr>
          <w:b/>
        </w:rPr>
      </w:pPr>
      <w:r w:rsidRPr="00AD1F83">
        <w:rPr>
          <w:b/>
        </w:rPr>
        <w:t xml:space="preserve">- </w:t>
      </w:r>
      <w:r w:rsidR="00EA6EBE" w:rsidRPr="00AD1F83">
        <w:rPr>
          <w:b/>
        </w:rPr>
        <w:t>I have been fully informed about the data processing and my rights.</w:t>
      </w:r>
    </w:p>
    <w:p w14:paraId="0124A2BA" w14:textId="77777777" w:rsidR="004D415F" w:rsidRPr="00AD1F83" w:rsidRDefault="004D415F" w:rsidP="00EA6EBE">
      <w:pPr>
        <w:rPr>
          <w:b/>
        </w:rPr>
      </w:pPr>
    </w:p>
    <w:p w14:paraId="75836B52" w14:textId="77777777" w:rsidR="004D415F" w:rsidRPr="00AD1F83" w:rsidRDefault="004D415F" w:rsidP="00EA6EBE">
      <w:pPr>
        <w:rPr>
          <w:b/>
        </w:rPr>
      </w:pPr>
      <w:r w:rsidRPr="00AD1F83">
        <w:rPr>
          <w:b/>
        </w:rPr>
        <w:t xml:space="preserve">- </w:t>
      </w:r>
      <w:r w:rsidR="00EA6EBE" w:rsidRPr="00AD1F83">
        <w:rPr>
          <w:b/>
        </w:rPr>
        <w:t>I have received a copy of this consent form and of the information sheet on data processing and my rights.</w:t>
      </w:r>
    </w:p>
    <w:p w14:paraId="4DB91A02" w14:textId="77777777" w:rsidR="004D415F" w:rsidRPr="00AD1F83" w:rsidRDefault="004D415F" w:rsidP="00EA6EBE">
      <w:pPr>
        <w:rPr>
          <w:b/>
        </w:rPr>
      </w:pPr>
    </w:p>
    <w:p w14:paraId="51278F6C" w14:textId="77777777" w:rsidR="004D415F" w:rsidRPr="00AD1F83" w:rsidRDefault="004D415F" w:rsidP="00EA6EBE">
      <w:pPr>
        <w:rPr>
          <w:b/>
        </w:rPr>
      </w:pPr>
      <w:r w:rsidRPr="00AD1F83">
        <w:rPr>
          <w:b/>
        </w:rPr>
        <w:t xml:space="preserve">- </w:t>
      </w:r>
      <w:r w:rsidR="00EA6EBE" w:rsidRPr="00AD1F83">
        <w:rPr>
          <w:b/>
        </w:rPr>
        <w:t>I have no further questions regarding the project and my participation.</w:t>
      </w:r>
    </w:p>
    <w:p w14:paraId="75B6141F" w14:textId="77777777" w:rsidR="004D415F" w:rsidRPr="00AD1F83" w:rsidRDefault="004D415F" w:rsidP="00EA6EBE"/>
    <w:p w14:paraId="652EED0F" w14:textId="77777777" w:rsidR="004D415F" w:rsidRPr="00AD1F83" w:rsidRDefault="004D415F" w:rsidP="00EA6EBE"/>
    <w:p w14:paraId="544945C5" w14:textId="77777777" w:rsidR="004D415F" w:rsidRPr="00AD1F83" w:rsidRDefault="004D415F" w:rsidP="00EA6EBE"/>
    <w:p w14:paraId="1A0670EF" w14:textId="77777777" w:rsidR="004D415F" w:rsidRPr="00AD1F83" w:rsidRDefault="00EA6EBE" w:rsidP="00EA6EBE">
      <w:r w:rsidRPr="00AD1F83">
        <w:t>…………………………………………………………………………………………………………</w:t>
      </w:r>
    </w:p>
    <w:p w14:paraId="0427368D" w14:textId="77777777" w:rsidR="004D415F" w:rsidRPr="00AD1F83" w:rsidRDefault="00EA6EBE" w:rsidP="00EA6EBE">
      <w:r w:rsidRPr="00AD1F83">
        <w:t>Date, name in print &amp; signature of participant</w:t>
      </w:r>
    </w:p>
    <w:p w14:paraId="6F647BC3" w14:textId="77777777" w:rsidR="004D415F" w:rsidRPr="00AD1F83" w:rsidRDefault="004D415F" w:rsidP="00EA6EBE"/>
    <w:p w14:paraId="7CECDF0C" w14:textId="77777777" w:rsidR="004D415F" w:rsidRPr="00AD1F83" w:rsidRDefault="004D415F" w:rsidP="00EA6EBE"/>
    <w:p w14:paraId="2635CF44" w14:textId="77777777" w:rsidR="004D415F" w:rsidRPr="00AD1F83" w:rsidRDefault="004D415F" w:rsidP="00EA6EBE"/>
    <w:p w14:paraId="795D1993" w14:textId="77777777" w:rsidR="004D415F" w:rsidRPr="00AD1F83" w:rsidRDefault="004D415F" w:rsidP="00EA6EBE"/>
    <w:p w14:paraId="03AB0D40" w14:textId="77777777" w:rsidR="00EA6EBE" w:rsidRPr="00AD1F83" w:rsidRDefault="00EA6EBE" w:rsidP="00EA6EBE">
      <w:r w:rsidRPr="00AD1F83">
        <w:t>…………………………………………………………………………………………………………</w:t>
      </w:r>
    </w:p>
    <w:p w14:paraId="5427F2A4" w14:textId="77777777" w:rsidR="004D415F" w:rsidRPr="00AD1F83" w:rsidRDefault="00EA6EBE" w:rsidP="00EA6EBE">
      <w:r w:rsidRPr="00AD1F83">
        <w:t>Date &amp; signature of project member</w:t>
      </w:r>
    </w:p>
    <w:p w14:paraId="1B9465BB" w14:textId="77777777" w:rsidR="00BC3253" w:rsidRPr="00AD1F83" w:rsidRDefault="00BA1391" w:rsidP="00EA6EBE"/>
    <w:sectPr w:rsidR="00BC3253" w:rsidRPr="00AD1F83" w:rsidSect="00AD1F83">
      <w:headerReference w:type="default" r:id="rId12"/>
      <w:footerReference w:type="default" r:id="rId13"/>
      <w:pgSz w:w="11906" w:h="16838"/>
      <w:pgMar w:top="1701" w:right="1701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34FA81" w14:textId="77777777" w:rsidR="00BA1391" w:rsidRDefault="00BA1391">
      <w:pPr>
        <w:spacing w:line="240" w:lineRule="auto"/>
      </w:pPr>
      <w:r>
        <w:separator/>
      </w:r>
    </w:p>
  </w:endnote>
  <w:endnote w:type="continuationSeparator" w:id="0">
    <w:p w14:paraId="38CC2521" w14:textId="77777777" w:rsidR="00BA1391" w:rsidRDefault="00BA13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7515093"/>
      <w:docPartObj>
        <w:docPartGallery w:val="Page Numbers (Bottom of Page)"/>
        <w:docPartUnique/>
      </w:docPartObj>
    </w:sdtPr>
    <w:sdtEndPr/>
    <w:sdtContent>
      <w:p w14:paraId="3BAE3CB1" w14:textId="77777777" w:rsidR="005F1B52" w:rsidRDefault="00AD64D2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7C9F">
          <w:rPr>
            <w:noProof/>
          </w:rPr>
          <w:t>2</w:t>
        </w:r>
        <w:r>
          <w:fldChar w:fldCharType="end"/>
        </w:r>
      </w:p>
    </w:sdtContent>
  </w:sdt>
  <w:p w14:paraId="265B16A3" w14:textId="77777777" w:rsidR="005F1B52" w:rsidRDefault="00BA1391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415A90" w14:textId="77777777" w:rsidR="00BA1391" w:rsidRDefault="00BA1391">
      <w:pPr>
        <w:spacing w:line="240" w:lineRule="auto"/>
      </w:pPr>
      <w:r>
        <w:separator/>
      </w:r>
    </w:p>
  </w:footnote>
  <w:footnote w:type="continuationSeparator" w:id="0">
    <w:p w14:paraId="58A9C74F" w14:textId="77777777" w:rsidR="00BA1391" w:rsidRDefault="00BA13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DDD4D2" w14:textId="77777777" w:rsidR="00E629CC" w:rsidRDefault="00EF239A" w:rsidP="00E629CC">
    <w:pPr>
      <w:pStyle w:val="Kopfzeile"/>
      <w:jc w:val="right"/>
    </w:pPr>
    <w:r>
      <w:rPr>
        <w:noProof/>
        <w:lang w:val="de-AT" w:eastAsia="de-AT"/>
      </w:rPr>
      <w:drawing>
        <wp:inline distT="0" distB="0" distL="0" distR="0" wp14:anchorId="2F8F4E1C" wp14:editId="27B46130">
          <wp:extent cx="1825200" cy="410400"/>
          <wp:effectExtent l="0" t="0" r="3810" b="8890"/>
          <wp:docPr id="1" name="Grafik 1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[F4] SFU_englis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5200" cy="41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767BA0"/>
    <w:multiLevelType w:val="hybridMultilevel"/>
    <w:tmpl w:val="D562B184"/>
    <w:lvl w:ilvl="0" w:tplc="F5F8C102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4920016"/>
    <w:multiLevelType w:val="hybridMultilevel"/>
    <w:tmpl w:val="648AA200"/>
    <w:lvl w:ilvl="0" w:tplc="F5F8C102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2FC"/>
    <w:rsid w:val="000877CB"/>
    <w:rsid w:val="000D743F"/>
    <w:rsid w:val="001070B1"/>
    <w:rsid w:val="001A61C7"/>
    <w:rsid w:val="001C041F"/>
    <w:rsid w:val="0027278D"/>
    <w:rsid w:val="00274CF7"/>
    <w:rsid w:val="002B1C77"/>
    <w:rsid w:val="002B4E3A"/>
    <w:rsid w:val="00317C9F"/>
    <w:rsid w:val="00340D7D"/>
    <w:rsid w:val="00357BF9"/>
    <w:rsid w:val="003A2322"/>
    <w:rsid w:val="00417EF9"/>
    <w:rsid w:val="00446638"/>
    <w:rsid w:val="00471E86"/>
    <w:rsid w:val="00484A9E"/>
    <w:rsid w:val="004C7DAD"/>
    <w:rsid w:val="004D415F"/>
    <w:rsid w:val="00572E3F"/>
    <w:rsid w:val="006025F5"/>
    <w:rsid w:val="00611779"/>
    <w:rsid w:val="006B458E"/>
    <w:rsid w:val="006D5639"/>
    <w:rsid w:val="00802498"/>
    <w:rsid w:val="00876433"/>
    <w:rsid w:val="008956DA"/>
    <w:rsid w:val="008E534C"/>
    <w:rsid w:val="008F18A0"/>
    <w:rsid w:val="0093067A"/>
    <w:rsid w:val="00952C2A"/>
    <w:rsid w:val="009C278C"/>
    <w:rsid w:val="00A245B8"/>
    <w:rsid w:val="00AD1F83"/>
    <w:rsid w:val="00AD64D2"/>
    <w:rsid w:val="00B10BAD"/>
    <w:rsid w:val="00BA1391"/>
    <w:rsid w:val="00BC5590"/>
    <w:rsid w:val="00C712FC"/>
    <w:rsid w:val="00CD562A"/>
    <w:rsid w:val="00DB2C38"/>
    <w:rsid w:val="00E60D2B"/>
    <w:rsid w:val="00E629CC"/>
    <w:rsid w:val="00EA3E51"/>
    <w:rsid w:val="00EA6EBE"/>
    <w:rsid w:val="00EF239A"/>
    <w:rsid w:val="00EF7752"/>
    <w:rsid w:val="00FF0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082B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D1F83"/>
    <w:pPr>
      <w:spacing w:after="0" w:line="360" w:lineRule="exact"/>
      <w:jc w:val="both"/>
    </w:pPr>
    <w:rPr>
      <w:rFonts w:ascii="Calibri" w:eastAsia="Times New Roman" w:hAnsi="Calibri" w:cs="Times New Roman"/>
      <w:sz w:val="24"/>
      <w:szCs w:val="20"/>
      <w:lang w:val="en-GB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4D415F"/>
    <w:rPr>
      <w:color w:val="0000FF" w:themeColor="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4D41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D415F"/>
    <w:rPr>
      <w:rFonts w:ascii="Trebuchet MS" w:eastAsia="Times New Roman" w:hAnsi="Trebuchet MS" w:cs="Times New Roman"/>
      <w:szCs w:val="20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D415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D415F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D415F"/>
    <w:rPr>
      <w:rFonts w:ascii="Trebuchet MS" w:eastAsia="Times New Roman" w:hAnsi="Trebuchet MS" w:cs="Times New Roman"/>
      <w:sz w:val="20"/>
      <w:szCs w:val="20"/>
      <w:lang w:val="de-DE" w:eastAsia="de-DE"/>
    </w:rPr>
  </w:style>
  <w:style w:type="paragraph" w:styleId="Listenabsatz">
    <w:name w:val="List Paragraph"/>
    <w:basedOn w:val="Standard"/>
    <w:uiPriority w:val="34"/>
    <w:qFormat/>
    <w:rsid w:val="004D415F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41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415F"/>
    <w:rPr>
      <w:rFonts w:ascii="Tahoma" w:eastAsia="Times New Roman" w:hAnsi="Tahoma" w:cs="Tahoma"/>
      <w:sz w:val="16"/>
      <w:szCs w:val="16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3067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3067A"/>
    <w:rPr>
      <w:rFonts w:ascii="Trebuchet MS" w:eastAsia="Times New Roman" w:hAnsi="Trebuchet MS" w:cs="Times New Roman"/>
      <w:b/>
      <w:bCs/>
      <w:sz w:val="20"/>
      <w:szCs w:val="20"/>
      <w:lang w:val="de-DE" w:eastAsia="de-DE"/>
    </w:rPr>
  </w:style>
  <w:style w:type="paragraph" w:styleId="Kopfzeile">
    <w:name w:val="header"/>
    <w:basedOn w:val="Standard"/>
    <w:link w:val="KopfzeileZchn"/>
    <w:uiPriority w:val="99"/>
    <w:unhideWhenUsed/>
    <w:rsid w:val="00E629CC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629CC"/>
    <w:rPr>
      <w:rFonts w:ascii="Trebuchet MS" w:eastAsia="Times New Roman" w:hAnsi="Trebuchet MS" w:cs="Times New Roman"/>
      <w:szCs w:val="20"/>
      <w:lang w:val="de-DE" w:eastAsia="de-D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EF775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D1F83"/>
    <w:pPr>
      <w:spacing w:after="0" w:line="360" w:lineRule="exact"/>
      <w:jc w:val="both"/>
    </w:pPr>
    <w:rPr>
      <w:rFonts w:ascii="Calibri" w:eastAsia="Times New Roman" w:hAnsi="Calibri" w:cs="Times New Roman"/>
      <w:sz w:val="24"/>
      <w:szCs w:val="20"/>
      <w:lang w:val="en-GB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4D415F"/>
    <w:rPr>
      <w:color w:val="0000FF" w:themeColor="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4D41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D415F"/>
    <w:rPr>
      <w:rFonts w:ascii="Trebuchet MS" w:eastAsia="Times New Roman" w:hAnsi="Trebuchet MS" w:cs="Times New Roman"/>
      <w:szCs w:val="20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D415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D415F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D415F"/>
    <w:rPr>
      <w:rFonts w:ascii="Trebuchet MS" w:eastAsia="Times New Roman" w:hAnsi="Trebuchet MS" w:cs="Times New Roman"/>
      <w:sz w:val="20"/>
      <w:szCs w:val="20"/>
      <w:lang w:val="de-DE" w:eastAsia="de-DE"/>
    </w:rPr>
  </w:style>
  <w:style w:type="paragraph" w:styleId="Listenabsatz">
    <w:name w:val="List Paragraph"/>
    <w:basedOn w:val="Standard"/>
    <w:uiPriority w:val="34"/>
    <w:qFormat/>
    <w:rsid w:val="004D415F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41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415F"/>
    <w:rPr>
      <w:rFonts w:ascii="Tahoma" w:eastAsia="Times New Roman" w:hAnsi="Tahoma" w:cs="Tahoma"/>
      <w:sz w:val="16"/>
      <w:szCs w:val="16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3067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3067A"/>
    <w:rPr>
      <w:rFonts w:ascii="Trebuchet MS" w:eastAsia="Times New Roman" w:hAnsi="Trebuchet MS" w:cs="Times New Roman"/>
      <w:b/>
      <w:bCs/>
      <w:sz w:val="20"/>
      <w:szCs w:val="20"/>
      <w:lang w:val="de-DE" w:eastAsia="de-DE"/>
    </w:rPr>
  </w:style>
  <w:style w:type="paragraph" w:styleId="Kopfzeile">
    <w:name w:val="header"/>
    <w:basedOn w:val="Standard"/>
    <w:link w:val="KopfzeileZchn"/>
    <w:uiPriority w:val="99"/>
    <w:unhideWhenUsed/>
    <w:rsid w:val="00E629CC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629CC"/>
    <w:rPr>
      <w:rFonts w:ascii="Trebuchet MS" w:eastAsia="Times New Roman" w:hAnsi="Trebuchet MS" w:cs="Times New Roman"/>
      <w:szCs w:val="20"/>
      <w:lang w:val="de-DE" w:eastAsia="de-D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EF77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6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irgitta.schiller@sfu.ac.at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rgitta\Downloads\Declaration%20of%20Consen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B5640F993F49444ABAD50C056F7C989" ma:contentTypeVersion="4" ma:contentTypeDescription="Ein neues Dokument erstellen." ma:contentTypeScope="" ma:versionID="cedd8345cfa596e5b2f7b67c4dc06037">
  <xsd:schema xmlns:xsd="http://www.w3.org/2001/XMLSchema" xmlns:xs="http://www.w3.org/2001/XMLSchema" xmlns:p="http://schemas.microsoft.com/office/2006/metadata/properties" xmlns:ns3="1f0473a8-b806-4879-a4ae-aab44ca3b97a" targetNamespace="http://schemas.microsoft.com/office/2006/metadata/properties" ma:root="true" ma:fieldsID="9132985f8529ddf0da48ab8a77721b72" ns3:_="">
    <xsd:import namespace="1f0473a8-b806-4879-a4ae-aab44ca3b9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0473a8-b806-4879-a4ae-aab44ca3b9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0802EB-71A7-4A25-A364-A9916039BF7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28A119-5F9F-4334-83BE-7C3001AD40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0473a8-b806-4879-a4ae-aab44ca3b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B6D1F0-8202-405B-B6A4-B2F4297C3F1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Declaration of Consent.dotx</Template>
  <TotalTime>0</TotalTime>
  <Pages>2</Pages>
  <Words>304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Birgitta</dc:creator>
  <cp:lastModifiedBy>Elisabeth Leitner</cp:lastModifiedBy>
  <cp:revision>2</cp:revision>
  <dcterms:created xsi:type="dcterms:W3CDTF">2020-06-15T09:14:00Z</dcterms:created>
  <dcterms:modified xsi:type="dcterms:W3CDTF">2020-06-15T09:14:00Z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0x0101005B5640F993F49444ABAD50C056F7C989</vt:lpwstr>
  </property>
</Properties>
</file>