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8407A4" w14:textId="77777777" w:rsidR="009212F4"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Information on data processing</w:t>
      </w:r>
    </w:p>
    <w:p w14:paraId="4A25D43A" w14:textId="77777777" w:rsidR="009212F4"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within the framework of research projects</w:t>
      </w:r>
    </w:p>
    <w:p w14:paraId="284B9102" w14:textId="77777777" w:rsidR="00D63070" w:rsidRPr="008E6364" w:rsidRDefault="009212F4" w:rsidP="00D63070">
      <w:pPr>
        <w:shd w:val="clear" w:color="auto" w:fill="D9D9D9" w:themeFill="background1" w:themeFillShade="D9"/>
        <w:spacing w:line="240" w:lineRule="auto"/>
        <w:jc w:val="center"/>
        <w:rPr>
          <w:b/>
          <w:szCs w:val="24"/>
          <w:lang w:val="en-GB"/>
        </w:rPr>
      </w:pPr>
      <w:r w:rsidRPr="008E6364">
        <w:rPr>
          <w:b/>
          <w:szCs w:val="24"/>
          <w:lang w:val="en-GB"/>
        </w:rPr>
        <w:t>at the Sigmund Freud University</w:t>
      </w:r>
    </w:p>
    <w:p w14:paraId="7E4CF3C7" w14:textId="77777777" w:rsidR="00E92230" w:rsidRPr="008E6364" w:rsidRDefault="00E92230" w:rsidP="009212F4">
      <w:pPr>
        <w:rPr>
          <w:b/>
          <w:lang w:val="en-GB"/>
        </w:rPr>
      </w:pPr>
    </w:p>
    <w:p w14:paraId="4FBE2833" w14:textId="69310500" w:rsidR="00D63070" w:rsidRPr="00E92230" w:rsidRDefault="00E92230" w:rsidP="00E92230">
      <w:pPr>
        <w:spacing w:line="360" w:lineRule="auto"/>
        <w:jc w:val="left"/>
        <w:rPr>
          <w:rFonts w:asciiTheme="minorHAnsi" w:eastAsia="Times New Roman" w:hAnsiTheme="minorHAnsi" w:cs="Times New Roman"/>
          <w:b/>
          <w:bCs/>
          <w:szCs w:val="24"/>
          <w:lang w:val="en-GB" w:eastAsia="de-DE"/>
        </w:rPr>
      </w:pPr>
      <w:r w:rsidRPr="00E92230">
        <w:rPr>
          <w:rFonts w:asciiTheme="minorHAnsi" w:eastAsia="Times New Roman" w:hAnsiTheme="minorHAnsi" w:cs="Times New Roman"/>
          <w:b/>
          <w:bCs/>
          <w:szCs w:val="24"/>
          <w:lang w:val="en-GB" w:eastAsia="de-DE"/>
        </w:rPr>
        <w:t>Focus Group „The body in psychotherapy “</w:t>
      </w:r>
    </w:p>
    <w:p w14:paraId="3A6048CF" w14:textId="77777777" w:rsidR="00E92230" w:rsidRDefault="00E92230" w:rsidP="009212F4">
      <w:pPr>
        <w:rPr>
          <w:b/>
          <w:bCs/>
          <w:lang w:val="en-GB"/>
        </w:rPr>
      </w:pPr>
    </w:p>
    <w:p w14:paraId="4D18F9DA" w14:textId="33C8D356" w:rsidR="00D63070" w:rsidRDefault="00E92230" w:rsidP="009212F4">
      <w:pPr>
        <w:rPr>
          <w:b/>
          <w:bCs/>
          <w:lang w:val="en-GB"/>
        </w:rPr>
      </w:pPr>
      <w:r w:rsidRPr="00E92230">
        <w:rPr>
          <w:b/>
          <w:bCs/>
          <w:lang w:val="en-GB"/>
        </w:rPr>
        <w:t>Information</w:t>
      </w:r>
    </w:p>
    <w:p w14:paraId="557D772F" w14:textId="411E412E" w:rsidR="00E92230" w:rsidRPr="00E92230" w:rsidRDefault="00E92230" w:rsidP="00E92230">
      <w:pPr>
        <w:rPr>
          <w:lang w:val="en-GB"/>
        </w:rPr>
      </w:pPr>
      <w:r>
        <w:rPr>
          <w:lang w:val="en-GB"/>
        </w:rPr>
        <w:t>T</w:t>
      </w:r>
      <w:r w:rsidRPr="00E92230">
        <w:rPr>
          <w:lang w:val="en-GB"/>
        </w:rPr>
        <w:t xml:space="preserve">he research </w:t>
      </w:r>
      <w:r>
        <w:rPr>
          <w:lang w:val="en-GB"/>
        </w:rPr>
        <w:t xml:space="preserve">project </w:t>
      </w:r>
      <w:r w:rsidR="00241F99">
        <w:rPr>
          <w:lang w:val="en-GB"/>
        </w:rPr>
        <w:t>focuses</w:t>
      </w:r>
      <w:r w:rsidR="00241F99" w:rsidRPr="00E92230">
        <w:rPr>
          <w:lang w:val="en-GB"/>
        </w:rPr>
        <w:t xml:space="preserve"> </w:t>
      </w:r>
      <w:r w:rsidRPr="00E92230">
        <w:rPr>
          <w:lang w:val="en-GB"/>
        </w:rPr>
        <w:t xml:space="preserve">on the relevance of the body in psychotherapy and the further importance in psychotherapy training process. </w:t>
      </w:r>
      <w:r w:rsidR="00241F99">
        <w:rPr>
          <w:lang w:val="en-GB"/>
        </w:rPr>
        <w:t>An emphasis</w:t>
      </w:r>
      <w:r w:rsidRPr="00E92230">
        <w:rPr>
          <w:lang w:val="en-GB"/>
        </w:rPr>
        <w:t xml:space="preserve"> is placed on the body in psychotherapy in general, with the specific importance in education, especially in the clinical area of the Sigmund Freud outpatient clinic in the practice of psychotherapists in training under supervision. The study investigate</w:t>
      </w:r>
      <w:r w:rsidR="00241F99">
        <w:rPr>
          <w:lang w:val="en-GB"/>
        </w:rPr>
        <w:t>s</w:t>
      </w:r>
      <w:r w:rsidRPr="00E92230">
        <w:rPr>
          <w:lang w:val="en-GB"/>
        </w:rPr>
        <w:t xml:space="preserve"> the effects of body-specific implementations </w:t>
      </w:r>
      <w:proofErr w:type="gramStart"/>
      <w:r w:rsidRPr="00E92230">
        <w:rPr>
          <w:lang w:val="en-GB"/>
        </w:rPr>
        <w:t>in order to</w:t>
      </w:r>
      <w:proofErr w:type="gramEnd"/>
      <w:r w:rsidRPr="00E92230">
        <w:rPr>
          <w:lang w:val="en-GB"/>
        </w:rPr>
        <w:t xml:space="preserve"> further develop adaptations in the training process. </w:t>
      </w:r>
      <w:r w:rsidR="00241F99">
        <w:rPr>
          <w:lang w:val="en-GB"/>
        </w:rPr>
        <w:t>Also,</w:t>
      </w:r>
      <w:r w:rsidR="00241F99" w:rsidRPr="00E92230">
        <w:rPr>
          <w:lang w:val="en-GB"/>
        </w:rPr>
        <w:t xml:space="preserve"> </w:t>
      </w:r>
      <w:r w:rsidRPr="00E92230">
        <w:rPr>
          <w:lang w:val="en-GB"/>
        </w:rPr>
        <w:t xml:space="preserve">networking </w:t>
      </w:r>
      <w:r w:rsidR="00241F99">
        <w:rPr>
          <w:lang w:val="en-GB"/>
        </w:rPr>
        <w:t xml:space="preserve">and cooperation </w:t>
      </w:r>
      <w:r w:rsidRPr="00E92230">
        <w:rPr>
          <w:lang w:val="en-GB"/>
        </w:rPr>
        <w:t>opportunities of various professions are of great interest. These collaboration</w:t>
      </w:r>
      <w:r w:rsidR="00241F99">
        <w:rPr>
          <w:lang w:val="en-GB"/>
        </w:rPr>
        <w:t>s</w:t>
      </w:r>
      <w:r w:rsidRPr="00E92230">
        <w:rPr>
          <w:lang w:val="en-GB"/>
        </w:rPr>
        <w:t xml:space="preserve"> are particularly valuable </w:t>
      </w:r>
      <w:proofErr w:type="gramStart"/>
      <w:r w:rsidRPr="00E92230">
        <w:rPr>
          <w:lang w:val="en-GB"/>
        </w:rPr>
        <w:t>in order to</w:t>
      </w:r>
      <w:proofErr w:type="gramEnd"/>
      <w:r w:rsidRPr="00E92230">
        <w:rPr>
          <w:lang w:val="en-GB"/>
        </w:rPr>
        <w:t xml:space="preserve"> anchor networking skills right at the beginning of the psychotherapeutic education.  </w:t>
      </w:r>
    </w:p>
    <w:p w14:paraId="022D4D39" w14:textId="77777777" w:rsidR="00B346F2" w:rsidRDefault="00E92230" w:rsidP="00E92230">
      <w:pPr>
        <w:rPr>
          <w:lang w:val="en-GB"/>
        </w:rPr>
      </w:pPr>
      <w:r w:rsidRPr="00E92230">
        <w:rPr>
          <w:lang w:val="en-GB"/>
        </w:rPr>
        <w:t>It seems that the body as such is often forgotten in psychotherapy, but awareness of the inseparability of body and psyche is an important key for the further development of psychotherapeutic training, especially in the outpatient and university areas. Research into psychotherapy and its training is necessary from a psychotherapy science perspective to promote the advancement of one's own profession. Just as it is necessary to create a variety of methods within psychotherapy, which is promoted by scientific access, it is also essential to establish a multi-professional cooperation in the future.</w:t>
      </w:r>
    </w:p>
    <w:p w14:paraId="31560FAD" w14:textId="77777777" w:rsidR="00B346F2" w:rsidRDefault="00B346F2" w:rsidP="00E92230">
      <w:pPr>
        <w:rPr>
          <w:lang w:val="en-GB"/>
        </w:rPr>
      </w:pPr>
    </w:p>
    <w:p w14:paraId="52360B6B" w14:textId="1EF82953" w:rsidR="00D63070" w:rsidRPr="008E6364" w:rsidRDefault="009212F4" w:rsidP="00E92230">
      <w:pPr>
        <w:rPr>
          <w:b/>
          <w:lang w:val="en-GB"/>
        </w:rPr>
      </w:pPr>
      <w:r w:rsidRPr="008E6364">
        <w:rPr>
          <w:b/>
          <w:lang w:val="en-GB"/>
        </w:rPr>
        <w:t>Purpose</w:t>
      </w:r>
    </w:p>
    <w:p w14:paraId="7E60DEEF" w14:textId="77777777" w:rsidR="00D63070" w:rsidRPr="008E6364" w:rsidRDefault="009212F4" w:rsidP="009212F4">
      <w:pPr>
        <w:rPr>
          <w:lang w:val="en-GB"/>
        </w:rPr>
      </w:pPr>
      <w:r w:rsidRPr="008E6364">
        <w:rPr>
          <w:lang w:val="en-GB"/>
        </w:rPr>
        <w:t xml:space="preserve">The personal data will be processed for the research project mentioned in the declaration of consent. </w:t>
      </w:r>
      <w:proofErr w:type="gramStart"/>
      <w:r w:rsidRPr="008E6364">
        <w:rPr>
          <w:lang w:val="en-GB"/>
        </w:rPr>
        <w:t>As long as</w:t>
      </w:r>
      <w:proofErr w:type="gramEnd"/>
      <w:r w:rsidRPr="008E6364">
        <w:rPr>
          <w:lang w:val="en-GB"/>
        </w:rPr>
        <w:t xml:space="preserve"> you have not objected, your personal data will be processed for further scientific research and teaching purposes.</w:t>
      </w:r>
    </w:p>
    <w:p w14:paraId="65557992" w14:textId="77777777" w:rsidR="00D63070" w:rsidRPr="008E6364" w:rsidRDefault="00D63070" w:rsidP="009212F4">
      <w:pPr>
        <w:rPr>
          <w:lang w:val="en-GB"/>
        </w:rPr>
      </w:pPr>
    </w:p>
    <w:p w14:paraId="1B25D4E5" w14:textId="77777777" w:rsidR="00D63070" w:rsidRPr="008E6364" w:rsidRDefault="009212F4" w:rsidP="009212F4">
      <w:pPr>
        <w:rPr>
          <w:b/>
          <w:lang w:val="en-GB"/>
        </w:rPr>
      </w:pPr>
      <w:r w:rsidRPr="008E6364">
        <w:rPr>
          <w:b/>
          <w:lang w:val="en-GB"/>
        </w:rPr>
        <w:t>Procedure</w:t>
      </w:r>
    </w:p>
    <w:p w14:paraId="2F07372A" w14:textId="77777777" w:rsidR="00D63070" w:rsidRPr="008E6364" w:rsidRDefault="009212F4" w:rsidP="009212F4">
      <w:pPr>
        <w:rPr>
          <w:lang w:val="en-GB"/>
        </w:rPr>
      </w:pPr>
      <w:r w:rsidRPr="008E6364">
        <w:rPr>
          <w:lang w:val="en-GB"/>
        </w:rPr>
        <w:t xml:space="preserve">The duration of the storage of the data depends on the legal regulations (DSGVO, DSG and FOG). </w:t>
      </w:r>
      <w:proofErr w:type="gramStart"/>
      <w:r w:rsidRPr="008E6364">
        <w:rPr>
          <w:lang w:val="en-GB"/>
        </w:rPr>
        <w:t>In order to</w:t>
      </w:r>
      <w:proofErr w:type="gramEnd"/>
      <w:r w:rsidRPr="008E6364">
        <w:rPr>
          <w:lang w:val="en-GB"/>
        </w:rPr>
        <w:t xml:space="preserve"> prove good scientific practice, the legislator provides for a retention period of 10 years for your data. In case of pseudonymisation, the data can also be stored longer.</w:t>
      </w:r>
    </w:p>
    <w:p w14:paraId="42DC04AC" w14:textId="77777777" w:rsidR="00D63070" w:rsidRPr="008E6364" w:rsidRDefault="00D63070" w:rsidP="009212F4">
      <w:pPr>
        <w:rPr>
          <w:lang w:val="en-GB"/>
        </w:rPr>
      </w:pPr>
    </w:p>
    <w:p w14:paraId="0DAC2017" w14:textId="77777777" w:rsidR="00D63070" w:rsidRPr="008E6364" w:rsidRDefault="009212F4" w:rsidP="00924297">
      <w:pPr>
        <w:tabs>
          <w:tab w:val="left" w:pos="-993"/>
        </w:tabs>
        <w:ind w:right="425"/>
        <w:rPr>
          <w:b/>
          <w:lang w:val="en-GB"/>
        </w:rPr>
      </w:pPr>
      <w:r w:rsidRPr="008E6364">
        <w:rPr>
          <w:b/>
          <w:lang w:val="en-GB"/>
        </w:rPr>
        <w:t>Recipient</w:t>
      </w:r>
    </w:p>
    <w:p w14:paraId="2E639390" w14:textId="77777777" w:rsidR="00B346F2" w:rsidRPr="00B346F2" w:rsidRDefault="00B346F2" w:rsidP="00B346F2">
      <w:pPr>
        <w:rPr>
          <w:i/>
          <w:lang w:val="en-GB"/>
        </w:rPr>
      </w:pPr>
      <w:r w:rsidRPr="00B346F2">
        <w:rPr>
          <w:i/>
          <w:lang w:val="en-GB"/>
        </w:rPr>
        <w:lastRenderedPageBreak/>
        <w:t>Authorized persons who are obliged to maintain confidentiality and who are responsible for the person responsible have access to the data and process it as far as this is necessary for the project.</w:t>
      </w:r>
    </w:p>
    <w:p w14:paraId="3D20C664" w14:textId="77777777" w:rsidR="00B346F2" w:rsidRPr="00B346F2" w:rsidRDefault="00B346F2" w:rsidP="00B346F2">
      <w:pPr>
        <w:rPr>
          <w:i/>
          <w:lang w:val="en-GB"/>
        </w:rPr>
      </w:pPr>
    </w:p>
    <w:p w14:paraId="2D67CFD2" w14:textId="77777777" w:rsidR="00B346F2" w:rsidRPr="00B346F2" w:rsidRDefault="00B346F2" w:rsidP="00B346F2">
      <w:pPr>
        <w:rPr>
          <w:i/>
          <w:lang w:val="en-GB"/>
        </w:rPr>
      </w:pPr>
      <w:r w:rsidRPr="00B346F2">
        <w:rPr>
          <w:i/>
          <w:lang w:val="en-GB"/>
        </w:rPr>
        <w:t>The data will not be passed on to (outside) third parties.</w:t>
      </w:r>
    </w:p>
    <w:p w14:paraId="070DB9E1" w14:textId="6D9F8C09" w:rsidR="00D63070" w:rsidRDefault="00B346F2" w:rsidP="00B346F2">
      <w:pPr>
        <w:rPr>
          <w:i/>
          <w:lang w:val="en-GB"/>
        </w:rPr>
      </w:pPr>
      <w:r w:rsidRPr="00B346F2">
        <w:rPr>
          <w:i/>
          <w:lang w:val="en-GB"/>
        </w:rPr>
        <w:t>If your personal data will be processed in future for research projects that are carried out in cooperation with other scientific institutions within the meaning of § 2b Z 12 FOG, these are</w:t>
      </w:r>
      <w:r>
        <w:rPr>
          <w:i/>
          <w:lang w:val="en-GB"/>
        </w:rPr>
        <w:t xml:space="preserve"> then also</w:t>
      </w:r>
      <w:r w:rsidRPr="00B346F2">
        <w:rPr>
          <w:i/>
          <w:lang w:val="en-GB"/>
        </w:rPr>
        <w:t xml:space="preserve"> recipients.</w:t>
      </w:r>
      <w:r>
        <w:rPr>
          <w:i/>
          <w:lang w:val="en-GB"/>
        </w:rPr>
        <w:t xml:space="preserve"> They are as well </w:t>
      </w:r>
      <w:r w:rsidR="00803167">
        <w:rPr>
          <w:i/>
          <w:lang w:val="en-GB"/>
        </w:rPr>
        <w:t xml:space="preserve">subject to the confidentiality rules. </w:t>
      </w:r>
    </w:p>
    <w:p w14:paraId="75E494EA" w14:textId="77777777" w:rsidR="00B346F2" w:rsidRPr="008E6364" w:rsidRDefault="00B346F2" w:rsidP="00B346F2">
      <w:pPr>
        <w:rPr>
          <w:lang w:val="en-GB"/>
        </w:rPr>
      </w:pPr>
    </w:p>
    <w:p w14:paraId="34A0A90E" w14:textId="77777777" w:rsidR="00D63070" w:rsidRPr="008E6364" w:rsidRDefault="009212F4" w:rsidP="009212F4">
      <w:pPr>
        <w:rPr>
          <w:b/>
          <w:lang w:val="en-GB"/>
        </w:rPr>
      </w:pPr>
      <w:r w:rsidRPr="008E6364">
        <w:rPr>
          <w:b/>
          <w:lang w:val="en-GB"/>
        </w:rPr>
        <w:t>Legal basis for the processing</w:t>
      </w:r>
    </w:p>
    <w:p w14:paraId="12826065" w14:textId="77777777" w:rsidR="00CE4EC8" w:rsidRPr="008E6364" w:rsidRDefault="009212F4" w:rsidP="008E6364">
      <w:pPr>
        <w:spacing w:after="120"/>
        <w:rPr>
          <w:lang w:val="en-GB"/>
        </w:rPr>
      </w:pPr>
      <w:r w:rsidRPr="008E6364">
        <w:rPr>
          <w:lang w:val="en-GB"/>
        </w:rPr>
        <w:t xml:space="preserve">Your personal data will be processed </w:t>
      </w:r>
      <w:proofErr w:type="gramStart"/>
      <w:r w:rsidRPr="008E6364">
        <w:rPr>
          <w:lang w:val="en-GB"/>
        </w:rPr>
        <w:t>on the basis of</w:t>
      </w:r>
      <w:proofErr w:type="gramEnd"/>
      <w:r w:rsidRPr="008E6364">
        <w:rPr>
          <w:lang w:val="en-GB"/>
        </w:rPr>
        <w:t xml:space="preserve"> your declaration of consent for overriding legitimate interests of the SFU (Art 6 para. 1 lit f and Art 9 para. 2 lit j DSGVO).</w:t>
      </w:r>
    </w:p>
    <w:p w14:paraId="2EB8C228" w14:textId="77777777" w:rsidR="00D63070" w:rsidRPr="008E6364" w:rsidRDefault="009212F4" w:rsidP="008E6364">
      <w:pPr>
        <w:spacing w:after="120"/>
        <w:rPr>
          <w:lang w:val="en-GB"/>
        </w:rPr>
      </w:pPr>
      <w:r w:rsidRPr="008E6364">
        <w:rPr>
          <w:lang w:val="en-GB"/>
        </w:rPr>
        <w:t xml:space="preserve">From the time of pseudonymisation, personal data are processed </w:t>
      </w:r>
      <w:proofErr w:type="gramStart"/>
      <w:r w:rsidRPr="008E6364">
        <w:rPr>
          <w:lang w:val="en-GB"/>
        </w:rPr>
        <w:t>on the basis of</w:t>
      </w:r>
      <w:proofErr w:type="gramEnd"/>
      <w:r w:rsidR="00D63070" w:rsidRPr="008E6364">
        <w:rPr>
          <w:lang w:val="en-GB"/>
        </w:rPr>
        <w:t xml:space="preserve"> § 7 </w:t>
      </w:r>
      <w:r w:rsidRPr="008E6364">
        <w:rPr>
          <w:lang w:val="en-GB"/>
        </w:rPr>
        <w:t>para</w:t>
      </w:r>
      <w:r w:rsidR="00D63070" w:rsidRPr="008E6364">
        <w:rPr>
          <w:lang w:val="en-GB"/>
        </w:rPr>
        <w:t xml:space="preserve"> </w:t>
      </w:r>
      <w:r w:rsidR="001710F6" w:rsidRPr="008E6364">
        <w:rPr>
          <w:lang w:val="en-GB"/>
        </w:rPr>
        <w:t>1 Z 3 DSG</w:t>
      </w:r>
      <w:r w:rsidR="00D63070" w:rsidRPr="008E6364">
        <w:rPr>
          <w:lang w:val="en-GB"/>
        </w:rPr>
        <w:t xml:space="preserve">, § 2d </w:t>
      </w:r>
      <w:r w:rsidRPr="008E6364">
        <w:rPr>
          <w:lang w:val="en-GB"/>
        </w:rPr>
        <w:t>para</w:t>
      </w:r>
      <w:r w:rsidR="00D63070" w:rsidRPr="008E6364">
        <w:rPr>
          <w:lang w:val="en-GB"/>
        </w:rPr>
        <w:t xml:space="preserve"> 2 Z 1 </w:t>
      </w:r>
      <w:r w:rsidRPr="008E6364">
        <w:rPr>
          <w:lang w:val="en-GB"/>
        </w:rPr>
        <w:t>a</w:t>
      </w:r>
      <w:r w:rsidR="00D63070" w:rsidRPr="008E6364">
        <w:rPr>
          <w:lang w:val="en-GB"/>
        </w:rPr>
        <w:t>nd § 2d Abs. 5 FOG</w:t>
      </w:r>
      <w:r w:rsidRPr="008E6364">
        <w:rPr>
          <w:lang w:val="en-GB"/>
        </w:rPr>
        <w:t>.</w:t>
      </w:r>
    </w:p>
    <w:p w14:paraId="00FD4C9B" w14:textId="77777777" w:rsidR="00D63070" w:rsidRPr="008E6364" w:rsidRDefault="009212F4" w:rsidP="009212F4">
      <w:pPr>
        <w:rPr>
          <w:lang w:val="en-GB"/>
        </w:rPr>
      </w:pPr>
      <w:r w:rsidRPr="008E6364">
        <w:rPr>
          <w:lang w:val="en-GB"/>
        </w:rPr>
        <w:t>General legal bases for the processing of personal data within the framework of scientific research can be found in the Basic Data Protection Regulation, the Data Protection Act and the Research Organisation Act as amended.</w:t>
      </w:r>
    </w:p>
    <w:p w14:paraId="10708225" w14:textId="77777777" w:rsidR="0047311D" w:rsidRPr="008E6364" w:rsidRDefault="0047311D" w:rsidP="009212F4">
      <w:pPr>
        <w:rPr>
          <w:lang w:val="en-GB"/>
        </w:rPr>
      </w:pPr>
    </w:p>
    <w:p w14:paraId="473D82E2" w14:textId="77777777" w:rsidR="00924297" w:rsidRPr="008E6364" w:rsidRDefault="009212F4" w:rsidP="009212F4">
      <w:pPr>
        <w:rPr>
          <w:b/>
          <w:lang w:val="en-GB"/>
        </w:rPr>
      </w:pPr>
      <w:r w:rsidRPr="008E6364">
        <w:rPr>
          <w:b/>
          <w:lang w:val="en-GB"/>
        </w:rPr>
        <w:t>Responsible person</w:t>
      </w:r>
    </w:p>
    <w:p w14:paraId="1DD2FB59" w14:textId="38C782D2" w:rsidR="0047311D" w:rsidRPr="008E6364" w:rsidRDefault="009212F4" w:rsidP="009212F4">
      <w:pPr>
        <w:rPr>
          <w:lang w:val="en-GB"/>
        </w:rPr>
      </w:pPr>
      <w:r w:rsidRPr="008E6364">
        <w:rPr>
          <w:lang w:val="en-GB"/>
        </w:rPr>
        <w:t xml:space="preserve">Your data is collected for research projects carried out by the Sigmund Freud Private University, </w:t>
      </w:r>
      <w:proofErr w:type="spellStart"/>
      <w:r w:rsidRPr="008E6364">
        <w:rPr>
          <w:lang w:val="en-GB"/>
        </w:rPr>
        <w:t>Freudplatz</w:t>
      </w:r>
      <w:proofErr w:type="spellEnd"/>
      <w:r w:rsidRPr="008E6364">
        <w:rPr>
          <w:lang w:val="en-GB"/>
        </w:rPr>
        <w:t xml:space="preserve"> 1, 1020 Vienna, Contact:</w:t>
      </w:r>
      <w:r w:rsidR="006862C5">
        <w:rPr>
          <w:lang w:val="en-GB"/>
        </w:rPr>
        <w:t xml:space="preserve"> </w:t>
      </w:r>
      <w:hyperlink r:id="rId6" w:history="1">
        <w:r w:rsidR="006862C5" w:rsidRPr="002061BF">
          <w:rPr>
            <w:rStyle w:val="Hyperlink"/>
            <w:lang w:val="en-GB"/>
          </w:rPr>
          <w:t>datenschutz@sfu.ac.at</w:t>
        </w:r>
      </w:hyperlink>
      <w:r w:rsidRPr="008E6364">
        <w:rPr>
          <w:lang w:val="en-GB"/>
        </w:rPr>
        <w:t>.</w:t>
      </w:r>
    </w:p>
    <w:p w14:paraId="50E87ED2" w14:textId="77777777" w:rsidR="00B346F2" w:rsidRDefault="00B346F2" w:rsidP="00B346F2">
      <w:pPr>
        <w:rPr>
          <w:b/>
          <w:lang w:val="en-GB"/>
        </w:rPr>
      </w:pPr>
    </w:p>
    <w:p w14:paraId="4AD4A5D1" w14:textId="76FA64FA" w:rsidR="00B346F2" w:rsidRPr="00B346F2" w:rsidRDefault="00B346F2" w:rsidP="00B346F2">
      <w:pPr>
        <w:rPr>
          <w:b/>
          <w:lang w:val="en-GB"/>
        </w:rPr>
      </w:pPr>
      <w:r>
        <w:rPr>
          <w:b/>
          <w:lang w:val="en-GB"/>
        </w:rPr>
        <w:t>Project lead</w:t>
      </w:r>
    </w:p>
    <w:p w14:paraId="5AEA2B00" w14:textId="7F00BCEF" w:rsidR="00B346F2" w:rsidRDefault="00B346F2" w:rsidP="00B346F2">
      <w:pPr>
        <w:rPr>
          <w:bCs/>
          <w:lang w:val="en-GB"/>
        </w:rPr>
      </w:pPr>
      <w:r w:rsidRPr="00B346F2">
        <w:rPr>
          <w:bCs/>
          <w:lang w:val="en-GB"/>
        </w:rPr>
        <w:t>Eva Wimmer MA</w:t>
      </w:r>
    </w:p>
    <w:p w14:paraId="5A5D0F3D" w14:textId="77777777" w:rsidR="00B346F2" w:rsidRPr="00B346F2" w:rsidRDefault="00B346F2" w:rsidP="00B346F2">
      <w:pPr>
        <w:rPr>
          <w:bCs/>
          <w:lang w:val="en-GB"/>
        </w:rPr>
      </w:pPr>
    </w:p>
    <w:p w14:paraId="7171EE4F" w14:textId="77777777" w:rsidR="00803167" w:rsidRDefault="00B346F2" w:rsidP="00B346F2">
      <w:pPr>
        <w:rPr>
          <w:bCs/>
          <w:lang w:val="en-GB"/>
        </w:rPr>
      </w:pPr>
      <w:r w:rsidRPr="00B346F2">
        <w:rPr>
          <w:bCs/>
          <w:lang w:val="en-GB"/>
        </w:rPr>
        <w:t>If you have any questions, please contact</w:t>
      </w:r>
      <w:r>
        <w:rPr>
          <w:bCs/>
          <w:lang w:val="en-GB"/>
        </w:rPr>
        <w:t xml:space="preserve"> </w:t>
      </w:r>
      <w:r w:rsidRPr="00B346F2">
        <w:rPr>
          <w:bCs/>
          <w:lang w:val="en-GB"/>
        </w:rPr>
        <w:t>any time (</w:t>
      </w:r>
      <w:proofErr w:type="spellStart"/>
      <w:r w:rsidRPr="00B346F2">
        <w:rPr>
          <w:bCs/>
          <w:lang w:val="en-GB"/>
        </w:rPr>
        <w:t>Freudplatz</w:t>
      </w:r>
      <w:proofErr w:type="spellEnd"/>
      <w:r w:rsidRPr="00B346F2">
        <w:rPr>
          <w:bCs/>
          <w:lang w:val="en-GB"/>
        </w:rPr>
        <w:t xml:space="preserve"> 1,</w:t>
      </w:r>
      <w:r>
        <w:rPr>
          <w:bCs/>
          <w:lang w:val="en-GB"/>
        </w:rPr>
        <w:t xml:space="preserve"> Room 4002,</w:t>
      </w:r>
      <w:r w:rsidRPr="00B346F2">
        <w:rPr>
          <w:bCs/>
          <w:lang w:val="en-GB"/>
        </w:rPr>
        <w:t xml:space="preserve"> 1020 Vienna): Eva </w:t>
      </w:r>
      <w:proofErr w:type="spellStart"/>
      <w:r w:rsidRPr="00B346F2">
        <w:rPr>
          <w:bCs/>
          <w:lang w:val="en-GB"/>
        </w:rPr>
        <w:t>Wimmer</w:t>
      </w:r>
      <w:proofErr w:type="spellEnd"/>
      <w:r w:rsidRPr="00B346F2">
        <w:rPr>
          <w:bCs/>
          <w:lang w:val="en-GB"/>
        </w:rPr>
        <w:t xml:space="preserve"> MA at </w:t>
      </w:r>
      <w:hyperlink r:id="rId7" w:history="1">
        <w:r w:rsidRPr="001F614F">
          <w:rPr>
            <w:rStyle w:val="Hyperlink"/>
            <w:bCs/>
            <w:lang w:val="en-GB"/>
          </w:rPr>
          <w:t>eva.wimmer@sfu.ac.at</w:t>
        </w:r>
      </w:hyperlink>
      <w:r>
        <w:rPr>
          <w:bCs/>
          <w:lang w:val="en-GB"/>
        </w:rPr>
        <w:t xml:space="preserve"> </w:t>
      </w:r>
      <w:r w:rsidRPr="00B346F2">
        <w:rPr>
          <w:bCs/>
          <w:lang w:val="en-GB"/>
        </w:rPr>
        <w:t xml:space="preserve">or </w:t>
      </w:r>
      <w:proofErr w:type="spellStart"/>
      <w:r w:rsidRPr="00B346F2">
        <w:rPr>
          <w:bCs/>
          <w:lang w:val="en-GB"/>
        </w:rPr>
        <w:t>Mag.a</w:t>
      </w:r>
      <w:proofErr w:type="spellEnd"/>
      <w:r w:rsidRPr="00B346F2">
        <w:rPr>
          <w:bCs/>
          <w:lang w:val="en-GB"/>
        </w:rPr>
        <w:t xml:space="preserve">. Birgitta Schiller at </w:t>
      </w:r>
    </w:p>
    <w:p w14:paraId="6480844D" w14:textId="11A13B70" w:rsidR="00B346F2" w:rsidRDefault="0083507E" w:rsidP="00B346F2">
      <w:pPr>
        <w:rPr>
          <w:bCs/>
          <w:lang w:val="en-GB"/>
        </w:rPr>
      </w:pPr>
      <w:hyperlink r:id="rId8" w:history="1">
        <w:r w:rsidR="00B346F2" w:rsidRPr="001F614F">
          <w:rPr>
            <w:rStyle w:val="Hyperlink"/>
            <w:bCs/>
            <w:lang w:val="en-GB"/>
          </w:rPr>
          <w:t>birgitta.schiller@sfu.ac.at</w:t>
        </w:r>
      </w:hyperlink>
      <w:r w:rsidR="00B346F2">
        <w:rPr>
          <w:bCs/>
          <w:lang w:val="en-GB"/>
        </w:rPr>
        <w:t xml:space="preserve"> </w:t>
      </w:r>
    </w:p>
    <w:p w14:paraId="6096BB6D" w14:textId="77777777" w:rsidR="00803167" w:rsidRPr="00B346F2" w:rsidRDefault="00803167" w:rsidP="00B346F2">
      <w:pPr>
        <w:rPr>
          <w:bCs/>
          <w:lang w:val="en-GB"/>
        </w:rPr>
      </w:pPr>
    </w:p>
    <w:p w14:paraId="2D2C8A4E" w14:textId="31606DFE" w:rsidR="00B346F2" w:rsidRPr="00B346F2" w:rsidRDefault="00B346F2" w:rsidP="00B346F2">
      <w:pPr>
        <w:rPr>
          <w:bCs/>
          <w:lang w:val="en-GB"/>
        </w:rPr>
      </w:pPr>
      <w:r w:rsidRPr="00B346F2">
        <w:rPr>
          <w:bCs/>
          <w:lang w:val="en-GB"/>
        </w:rPr>
        <w:t xml:space="preserve">Research team: Ass.Prof.in. Dr.in Kathrin Mörtl, Isabella Wagner BA </w:t>
      </w:r>
      <w:proofErr w:type="spellStart"/>
      <w:r w:rsidRPr="00B346F2">
        <w:rPr>
          <w:bCs/>
          <w:lang w:val="en-GB"/>
        </w:rPr>
        <w:t>BA</w:t>
      </w:r>
      <w:proofErr w:type="spellEnd"/>
      <w:r w:rsidRPr="00B346F2">
        <w:rPr>
          <w:bCs/>
          <w:lang w:val="en-GB"/>
        </w:rPr>
        <w:t xml:space="preserve">, Mag. Manfred Reisinger, </w:t>
      </w:r>
      <w:proofErr w:type="spellStart"/>
      <w:r w:rsidRPr="00B346F2">
        <w:rPr>
          <w:bCs/>
          <w:lang w:val="en-GB"/>
        </w:rPr>
        <w:t>Mag.a</w:t>
      </w:r>
      <w:proofErr w:type="spellEnd"/>
      <w:r w:rsidRPr="00B346F2">
        <w:rPr>
          <w:bCs/>
          <w:lang w:val="en-GB"/>
        </w:rPr>
        <w:t xml:space="preserve"> Birgitta Schiller, Eva Wimmer MA</w:t>
      </w:r>
    </w:p>
    <w:p w14:paraId="653D6412" w14:textId="77777777" w:rsidR="00B346F2" w:rsidRDefault="00B346F2" w:rsidP="009212F4">
      <w:pPr>
        <w:rPr>
          <w:b/>
          <w:lang w:val="en-GB"/>
        </w:rPr>
      </w:pPr>
    </w:p>
    <w:p w14:paraId="42013C08" w14:textId="20C29E3E" w:rsidR="00D63070" w:rsidRPr="008E6364" w:rsidRDefault="009212F4" w:rsidP="009212F4">
      <w:pPr>
        <w:rPr>
          <w:b/>
          <w:lang w:val="en-GB"/>
        </w:rPr>
      </w:pPr>
      <w:r w:rsidRPr="008E6364">
        <w:rPr>
          <w:b/>
          <w:lang w:val="en-GB"/>
        </w:rPr>
        <w:t>Your rights</w:t>
      </w:r>
    </w:p>
    <w:p w14:paraId="4468C94F" w14:textId="77777777" w:rsidR="00D63070" w:rsidRPr="008E6364" w:rsidRDefault="008E6364" w:rsidP="008E6364">
      <w:pPr>
        <w:spacing w:after="120"/>
        <w:rPr>
          <w:lang w:val="en-GB"/>
        </w:rPr>
      </w:pPr>
      <w:r w:rsidRPr="008E6364">
        <w:rPr>
          <w:lang w:val="en-GB"/>
        </w:rPr>
        <w:t>In principle, you have the right to information, correction, deletion, restriction, data transferability and objection. You can assert these rights against the person responsible.</w:t>
      </w:r>
    </w:p>
    <w:p w14:paraId="02FFC3B4" w14:textId="77777777" w:rsidR="008E6364" w:rsidRPr="008E6364" w:rsidRDefault="008E6364" w:rsidP="008E6364">
      <w:pPr>
        <w:spacing w:after="120"/>
        <w:rPr>
          <w:lang w:val="en-GB"/>
        </w:rPr>
      </w:pPr>
      <w:r w:rsidRPr="008E6364">
        <w:rPr>
          <w:lang w:val="en-GB"/>
        </w:rPr>
        <w:lastRenderedPageBreak/>
        <w:t xml:space="preserve">In the field of research, the </w:t>
      </w:r>
      <w:proofErr w:type="gramStart"/>
      <w:r w:rsidRPr="008E6364">
        <w:rPr>
          <w:lang w:val="en-GB"/>
        </w:rPr>
        <w:t>aforementioned rights</w:t>
      </w:r>
      <w:proofErr w:type="gramEnd"/>
      <w:r w:rsidRPr="008E6364">
        <w:rPr>
          <w:lang w:val="en-GB"/>
        </w:rPr>
        <w:t xml:space="preserve"> are (partially) excluded to the extent that the achievement of scientific research purposes pursuant to § 89 para 1 DSGVO is likely to be rendered impossible or seriously impaired.</w:t>
      </w:r>
    </w:p>
    <w:p w14:paraId="2903885D" w14:textId="77777777" w:rsidR="00D63070" w:rsidRPr="008E6364" w:rsidRDefault="008E6364" w:rsidP="008E6364">
      <w:pPr>
        <w:spacing w:after="120"/>
        <w:rPr>
          <w:lang w:val="en-GB"/>
        </w:rPr>
      </w:pPr>
      <w:r w:rsidRPr="008E6364">
        <w:rPr>
          <w:lang w:val="en-GB"/>
        </w:rPr>
        <w:t>From the time of pseudonymisation (as soon as identification by legally reliable means can no longer be made by the researcher) rights are excluded.</w:t>
      </w:r>
    </w:p>
    <w:p w14:paraId="07932591" w14:textId="77777777" w:rsidR="00D63070" w:rsidRPr="002B25C2" w:rsidRDefault="008E6364" w:rsidP="008E6364">
      <w:pPr>
        <w:spacing w:after="120"/>
      </w:pPr>
      <w:r w:rsidRPr="008E6364">
        <w:rPr>
          <w:lang w:val="en-GB"/>
        </w:rPr>
        <w:t xml:space="preserve">If you are of the opinion that the processing of your data violates applicable data protection law or that your data protection rights have otherwise been violated in any way, you may lodge a complaint with the competent supervisory authority in accordance with Art 77 DSGVO. </w:t>
      </w:r>
      <w:r w:rsidRPr="002B25C2">
        <w:t xml:space="preserve">In Austria </w:t>
      </w:r>
      <w:proofErr w:type="spellStart"/>
      <w:r w:rsidRPr="002B25C2">
        <w:t>this</w:t>
      </w:r>
      <w:proofErr w:type="spellEnd"/>
      <w:r w:rsidRPr="002B25C2">
        <w:t xml:space="preserve"> </w:t>
      </w:r>
      <w:proofErr w:type="spellStart"/>
      <w:r w:rsidRPr="002B25C2">
        <w:t>is</w:t>
      </w:r>
      <w:proofErr w:type="spellEnd"/>
      <w:r w:rsidRPr="002B25C2">
        <w:t xml:space="preserve"> </w:t>
      </w:r>
      <w:proofErr w:type="spellStart"/>
      <w:r w:rsidRPr="002B25C2">
        <w:t>the</w:t>
      </w:r>
      <w:proofErr w:type="spellEnd"/>
      <w:r w:rsidRPr="002B25C2">
        <w:t>:</w:t>
      </w:r>
    </w:p>
    <w:p w14:paraId="3314E49F" w14:textId="77777777" w:rsidR="00D63070" w:rsidRPr="002B25C2" w:rsidRDefault="00D63070" w:rsidP="009212F4">
      <w:r w:rsidRPr="002B25C2">
        <w:t>Österreichische Datenschutzbehörde</w:t>
      </w:r>
    </w:p>
    <w:p w14:paraId="43938366" w14:textId="77777777" w:rsidR="00D63070" w:rsidRPr="002B25C2" w:rsidRDefault="00D63070" w:rsidP="009212F4">
      <w:r w:rsidRPr="002B25C2">
        <w:t xml:space="preserve">E-Mail: </w:t>
      </w:r>
      <w:hyperlink r:id="rId9" w:history="1">
        <w:r w:rsidRPr="002B25C2">
          <w:t>dsb@dsb.gv.at</w:t>
        </w:r>
      </w:hyperlink>
    </w:p>
    <w:p w14:paraId="0D24BF84" w14:textId="77777777" w:rsidR="00D63070" w:rsidRPr="002B25C2" w:rsidRDefault="00D63070" w:rsidP="009212F4">
      <w:pPr>
        <w:rPr>
          <w:szCs w:val="24"/>
        </w:rPr>
      </w:pPr>
    </w:p>
    <w:p w14:paraId="55D3EE2A" w14:textId="77777777" w:rsidR="00924297" w:rsidRDefault="00924297" w:rsidP="009212F4">
      <w:pPr>
        <w:rPr>
          <w:szCs w:val="24"/>
        </w:rPr>
      </w:pPr>
      <w:r>
        <w:rPr>
          <w:szCs w:val="24"/>
        </w:rPr>
        <w:br w:type="page"/>
      </w:r>
    </w:p>
    <w:p w14:paraId="3E64987A" w14:textId="77777777" w:rsidR="00D63070" w:rsidRDefault="00D63070" w:rsidP="00D63070">
      <w:pPr>
        <w:spacing w:line="240" w:lineRule="auto"/>
        <w:rPr>
          <w:szCs w:val="24"/>
        </w:rPr>
      </w:pPr>
    </w:p>
    <w:p w14:paraId="343A4448" w14:textId="77777777" w:rsidR="00D63070" w:rsidRPr="00135879" w:rsidRDefault="00135879" w:rsidP="00924297">
      <w:pPr>
        <w:tabs>
          <w:tab w:val="left" w:pos="-993"/>
        </w:tabs>
        <w:ind w:right="425"/>
        <w:rPr>
          <w:b/>
          <w:lang w:val="en-GB"/>
        </w:rPr>
      </w:pPr>
      <w:r w:rsidRPr="00135879">
        <w:rPr>
          <w:b/>
          <w:lang w:val="en-GB"/>
        </w:rPr>
        <w:t>Annex: Definitions</w:t>
      </w:r>
    </w:p>
    <w:p w14:paraId="3A5A4E55" w14:textId="77777777" w:rsidR="00D63070" w:rsidRPr="00135879" w:rsidRDefault="00D63070" w:rsidP="00135879">
      <w:pPr>
        <w:rPr>
          <w:lang w:val="en-US"/>
        </w:rPr>
      </w:pPr>
    </w:p>
    <w:p w14:paraId="357BD3FE" w14:textId="77777777" w:rsidR="00D63070" w:rsidRPr="00135879" w:rsidRDefault="00135879" w:rsidP="00135879">
      <w:pPr>
        <w:rPr>
          <w:lang w:val="en-GB"/>
        </w:rPr>
      </w:pPr>
      <w:r>
        <w:rPr>
          <w:lang w:val="en-GB"/>
        </w:rPr>
        <w:t>“</w:t>
      </w:r>
      <w:r w:rsidRPr="00135879">
        <w:rPr>
          <w:lang w:val="en-GB"/>
        </w:rPr>
        <w:t>Personal data</w:t>
      </w:r>
      <w:r>
        <w:rPr>
          <w:lang w:val="en-GB"/>
        </w:rPr>
        <w:t>”</w:t>
      </w:r>
    </w:p>
    <w:p w14:paraId="6A808B31" w14:textId="77777777" w:rsidR="00D63070" w:rsidRPr="00135879" w:rsidRDefault="00135879" w:rsidP="00135879">
      <w:pPr>
        <w:rPr>
          <w:lang w:val="en-US"/>
        </w:rPr>
      </w:pPr>
      <w:r w:rsidRPr="00135879">
        <w:rPr>
          <w:lang w:val="en-US"/>
        </w:rPr>
        <w:t xml:space="preserve">According to Art. 4 No. 1 DPA, </w:t>
      </w:r>
      <w:r>
        <w:rPr>
          <w:lang w:val="en-US"/>
        </w:rPr>
        <w:t>“</w:t>
      </w:r>
      <w:r w:rsidRPr="00135879">
        <w:rPr>
          <w:lang w:val="en-US"/>
        </w:rPr>
        <w:t>personal data</w:t>
      </w:r>
      <w:r>
        <w:rPr>
          <w:lang w:val="en-US"/>
        </w:rPr>
        <w:t>”</w:t>
      </w:r>
      <w:r w:rsidRPr="00135879">
        <w:rPr>
          <w:lang w:val="en-US"/>
        </w:rPr>
        <w:t xml:space="preserve"> is any information relating to an identified or identifiable natural person (hereinafter </w:t>
      </w:r>
      <w:r>
        <w:rPr>
          <w:lang w:val="en-US"/>
        </w:rPr>
        <w:t>“</w:t>
      </w:r>
      <w:r w:rsidRPr="00135879">
        <w:rPr>
          <w:lang w:val="en-US"/>
        </w:rPr>
        <w:t>data subject</w:t>
      </w:r>
      <w:r>
        <w:rPr>
          <w:lang w:val="en-US"/>
        </w:rPr>
        <w:t>”</w:t>
      </w:r>
      <w:r w:rsidRPr="00135879">
        <w:rPr>
          <w:lang w:val="en-US"/>
        </w:rPr>
        <w:t>). An identifiable natural person is one who can be identified, directly or indirectly, in particular by reference to an identifier such as a name, an identification number, location data, an online identifier or one or more factors specific to the physical, physiological, genetic, mental, economic, cultural or social identity of that natural person.</w:t>
      </w:r>
    </w:p>
    <w:p w14:paraId="6068C16C" w14:textId="77777777" w:rsidR="00D63070" w:rsidRPr="00135879" w:rsidRDefault="00135879" w:rsidP="00135879">
      <w:pPr>
        <w:rPr>
          <w:lang w:val="en-US"/>
        </w:rPr>
      </w:pPr>
      <w:r w:rsidRPr="00135879">
        <w:rPr>
          <w:lang w:val="en-US"/>
        </w:rPr>
        <w:t>This can be, for example, information on where a person is insured, lives or how much money he or she earns. The mention of the name is not important. It is sufficient that you can find out which person it is.</w:t>
      </w:r>
    </w:p>
    <w:p w14:paraId="2DD13848" w14:textId="77777777" w:rsidR="00D63070" w:rsidRPr="00135879" w:rsidRDefault="00D63070" w:rsidP="00135879">
      <w:pPr>
        <w:rPr>
          <w:lang w:val="en-US"/>
        </w:rPr>
      </w:pPr>
    </w:p>
    <w:p w14:paraId="4E68F926" w14:textId="77777777" w:rsidR="00D63070" w:rsidRPr="00135879" w:rsidRDefault="00135879" w:rsidP="00135879">
      <w:pPr>
        <w:rPr>
          <w:lang w:val="en-US"/>
        </w:rPr>
      </w:pPr>
      <w:r>
        <w:rPr>
          <w:lang w:val="en-US"/>
        </w:rPr>
        <w:t>“</w:t>
      </w:r>
      <w:r w:rsidRPr="00135879">
        <w:rPr>
          <w:lang w:val="en-US"/>
        </w:rPr>
        <w:t>Special categories</w:t>
      </w:r>
      <w:r>
        <w:rPr>
          <w:lang w:val="en-US"/>
        </w:rPr>
        <w:t>”</w:t>
      </w:r>
    </w:p>
    <w:p w14:paraId="2C2AFC39" w14:textId="77777777" w:rsidR="00D63070" w:rsidRPr="00135879" w:rsidRDefault="00135879" w:rsidP="00135879">
      <w:pPr>
        <w:rPr>
          <w:lang w:val="en-US"/>
        </w:rPr>
      </w:pPr>
      <w:r w:rsidRPr="00135879">
        <w:rPr>
          <w:lang w:val="en-US"/>
        </w:rPr>
        <w:t>According to Art. 9 para. 1 DPA, personal data are data revealing racial or ethnic origin, political opinions, religious or philosophical beliefs or trade union membership, as well as the processing of genetic data, biometric data uniquely identifying a natural person, health data or data concerning the sexual life or sexual orientation of a natural person.</w:t>
      </w:r>
    </w:p>
    <w:p w14:paraId="081AF33F" w14:textId="77777777" w:rsidR="00D63070" w:rsidRPr="00135879" w:rsidRDefault="00D63070" w:rsidP="00135879">
      <w:pPr>
        <w:rPr>
          <w:lang w:val="en-US"/>
        </w:rPr>
      </w:pPr>
    </w:p>
    <w:p w14:paraId="0CF277E1" w14:textId="77777777" w:rsidR="00D63070" w:rsidRPr="00135879" w:rsidRDefault="00135879" w:rsidP="00135879">
      <w:pPr>
        <w:rPr>
          <w:lang w:val="en-US"/>
        </w:rPr>
      </w:pPr>
      <w:r w:rsidRPr="00135879">
        <w:rPr>
          <w:lang w:val="en-US"/>
        </w:rPr>
        <w:t>„</w:t>
      </w:r>
      <w:proofErr w:type="spellStart"/>
      <w:proofErr w:type="gramStart"/>
      <w:r w:rsidRPr="00135879">
        <w:rPr>
          <w:lang w:val="en-US"/>
        </w:rPr>
        <w:t>Pseudonymisation</w:t>
      </w:r>
      <w:proofErr w:type="spellEnd"/>
      <w:r w:rsidRPr="00135879">
        <w:rPr>
          <w:lang w:val="en-US"/>
        </w:rPr>
        <w:t>“</w:t>
      </w:r>
      <w:proofErr w:type="gramEnd"/>
    </w:p>
    <w:p w14:paraId="4CEDAADC" w14:textId="77777777" w:rsidR="00D63070" w:rsidRPr="00135879" w:rsidRDefault="00135879" w:rsidP="00135879">
      <w:pPr>
        <w:rPr>
          <w:lang w:val="en-US"/>
        </w:rPr>
      </w:pPr>
      <w:r w:rsidRPr="00135879">
        <w:rPr>
          <w:lang w:val="en-US"/>
        </w:rPr>
        <w:t xml:space="preserve">is the processing of personal data in such a way that the personal data can no longer be attributed to a specific data subject without additional information, provided that this additional information is kept separately and is subject to technical and </w:t>
      </w:r>
      <w:proofErr w:type="spellStart"/>
      <w:r w:rsidRPr="00135879">
        <w:rPr>
          <w:lang w:val="en-US"/>
        </w:rPr>
        <w:t>organisational</w:t>
      </w:r>
      <w:proofErr w:type="spellEnd"/>
      <w:r w:rsidRPr="00135879">
        <w:rPr>
          <w:lang w:val="en-US"/>
        </w:rPr>
        <w:t xml:space="preserve"> measures which ensure that the personal data is not attributed to an identified or identifiable natural person.</w:t>
      </w:r>
    </w:p>
    <w:p w14:paraId="54C095A2" w14:textId="77777777" w:rsidR="00BC3253" w:rsidRPr="00135879" w:rsidRDefault="003A1289" w:rsidP="00135879">
      <w:pPr>
        <w:rPr>
          <w:lang w:val="en-US"/>
        </w:rPr>
      </w:pPr>
    </w:p>
    <w:sectPr w:rsidR="00BC3253" w:rsidRPr="00135879" w:rsidSect="009212F4">
      <w:headerReference w:type="default" r:id="rId10"/>
      <w:footerReference w:type="default" r:id="rId11"/>
      <w:pgSz w:w="11906" w:h="16838"/>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4B36C" w14:textId="77777777" w:rsidR="003A1289" w:rsidRDefault="003A1289">
      <w:pPr>
        <w:spacing w:line="240" w:lineRule="auto"/>
      </w:pPr>
      <w:r>
        <w:separator/>
      </w:r>
    </w:p>
  </w:endnote>
  <w:endnote w:type="continuationSeparator" w:id="0">
    <w:p w14:paraId="39A33A34" w14:textId="77777777" w:rsidR="003A1289" w:rsidRDefault="003A1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1812643"/>
      <w:docPartObj>
        <w:docPartGallery w:val="Page Numbers (Bottom of Page)"/>
        <w:docPartUnique/>
      </w:docPartObj>
    </w:sdtPr>
    <w:sdtEndPr/>
    <w:sdtContent>
      <w:p w14:paraId="32FE7410" w14:textId="77777777" w:rsidR="00953CE7" w:rsidRDefault="0072351B">
        <w:pPr>
          <w:pStyle w:val="Fuzeile"/>
          <w:jc w:val="right"/>
        </w:pPr>
        <w:r>
          <w:fldChar w:fldCharType="begin"/>
        </w:r>
        <w:r>
          <w:instrText>PAGE   \* MERGEFORMAT</w:instrText>
        </w:r>
        <w:r>
          <w:fldChar w:fldCharType="separate"/>
        </w:r>
        <w:r w:rsidR="00135879" w:rsidRPr="00135879">
          <w:rPr>
            <w:noProof/>
            <w:lang w:val="de-DE"/>
          </w:rPr>
          <w:t>2</w:t>
        </w:r>
        <w:r>
          <w:fldChar w:fldCharType="end"/>
        </w:r>
      </w:p>
    </w:sdtContent>
  </w:sdt>
  <w:p w14:paraId="66B75B42" w14:textId="77777777" w:rsidR="00953CE7" w:rsidRDefault="003A12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90D191" w14:textId="77777777" w:rsidR="003A1289" w:rsidRDefault="003A1289">
      <w:pPr>
        <w:spacing w:line="240" w:lineRule="auto"/>
      </w:pPr>
      <w:r>
        <w:separator/>
      </w:r>
    </w:p>
  </w:footnote>
  <w:footnote w:type="continuationSeparator" w:id="0">
    <w:p w14:paraId="23728210" w14:textId="77777777" w:rsidR="003A1289" w:rsidRDefault="003A12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3BB15" w14:textId="77777777" w:rsidR="00924297" w:rsidRDefault="002B25C2" w:rsidP="00924297">
    <w:pPr>
      <w:pStyle w:val="Kopfzeile"/>
      <w:jc w:val="right"/>
    </w:pPr>
    <w:r>
      <w:rPr>
        <w:noProof/>
        <w:lang w:eastAsia="de-AT"/>
      </w:rPr>
      <w:drawing>
        <wp:inline distT="0" distB="0" distL="0" distR="0" wp14:anchorId="22DE8F27" wp14:editId="4F26A1B6">
          <wp:extent cx="1825200" cy="410400"/>
          <wp:effectExtent l="0" t="0" r="3810" b="8890"/>
          <wp:docPr id="2" name="Grafik 2"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 SFU_englisch.jpg"/>
                  <pic:cNvPicPr/>
                </pic:nvPicPr>
                <pic:blipFill>
                  <a:blip r:embed="rId1">
                    <a:extLst>
                      <a:ext uri="{28A0092B-C50C-407E-A947-70E740481C1C}">
                        <a14:useLocalDpi xmlns:a14="http://schemas.microsoft.com/office/drawing/2010/main" val="0"/>
                      </a:ext>
                    </a:extLst>
                  </a:blip>
                  <a:stretch>
                    <a:fillRect/>
                  </a:stretch>
                </pic:blipFill>
                <pic:spPr>
                  <a:xfrm>
                    <a:off x="0" y="0"/>
                    <a:ext cx="1825200" cy="410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40E"/>
    <w:rsid w:val="00102D30"/>
    <w:rsid w:val="0010640E"/>
    <w:rsid w:val="00135879"/>
    <w:rsid w:val="001710F6"/>
    <w:rsid w:val="00241F99"/>
    <w:rsid w:val="002B25C2"/>
    <w:rsid w:val="0032234E"/>
    <w:rsid w:val="003A1289"/>
    <w:rsid w:val="003E1454"/>
    <w:rsid w:val="0047311D"/>
    <w:rsid w:val="004C7DAD"/>
    <w:rsid w:val="00572E3F"/>
    <w:rsid w:val="005E3DA3"/>
    <w:rsid w:val="006025F5"/>
    <w:rsid w:val="00621648"/>
    <w:rsid w:val="006862C5"/>
    <w:rsid w:val="00714374"/>
    <w:rsid w:val="0072351B"/>
    <w:rsid w:val="007746D6"/>
    <w:rsid w:val="00803167"/>
    <w:rsid w:val="0083507E"/>
    <w:rsid w:val="008E6364"/>
    <w:rsid w:val="00914008"/>
    <w:rsid w:val="009212F4"/>
    <w:rsid w:val="00924297"/>
    <w:rsid w:val="009761BF"/>
    <w:rsid w:val="009B2929"/>
    <w:rsid w:val="009E1010"/>
    <w:rsid w:val="00A01256"/>
    <w:rsid w:val="00A75041"/>
    <w:rsid w:val="00B346F2"/>
    <w:rsid w:val="00C2558F"/>
    <w:rsid w:val="00C41E12"/>
    <w:rsid w:val="00CD3974"/>
    <w:rsid w:val="00CE4EC8"/>
    <w:rsid w:val="00D53323"/>
    <w:rsid w:val="00D63070"/>
    <w:rsid w:val="00D7253E"/>
    <w:rsid w:val="00E92230"/>
    <w:rsid w:val="00F40C9E"/>
    <w:rsid w:val="00F44116"/>
    <w:rsid w:val="00F935A3"/>
    <w:rsid w:val="00FE30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26242"/>
  <w15:docId w15:val="{763E3B37-94EC-4FCA-9F28-840E60045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212F4"/>
    <w:pPr>
      <w:spacing w:after="0" w:line="360" w:lineRule="exact"/>
      <w:jc w:val="both"/>
    </w:pPr>
    <w:rPr>
      <w:rFonts w:ascii="Calibri" w:hAnsi="Calibr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D63070"/>
    <w:rPr>
      <w:sz w:val="16"/>
      <w:szCs w:val="16"/>
    </w:rPr>
  </w:style>
  <w:style w:type="paragraph" w:styleId="Kommentartext">
    <w:name w:val="annotation text"/>
    <w:basedOn w:val="Standard"/>
    <w:link w:val="KommentartextZchn"/>
    <w:uiPriority w:val="99"/>
    <w:semiHidden/>
    <w:unhideWhenUsed/>
    <w:rsid w:val="00D6307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63070"/>
    <w:rPr>
      <w:sz w:val="20"/>
      <w:szCs w:val="20"/>
    </w:rPr>
  </w:style>
  <w:style w:type="paragraph" w:styleId="Fuzeile">
    <w:name w:val="footer"/>
    <w:basedOn w:val="Standard"/>
    <w:link w:val="FuzeileZchn"/>
    <w:uiPriority w:val="99"/>
    <w:unhideWhenUsed/>
    <w:rsid w:val="00D6307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63070"/>
  </w:style>
  <w:style w:type="character" w:styleId="Hyperlink">
    <w:name w:val="Hyperlink"/>
    <w:basedOn w:val="Absatz-Standardschriftart"/>
    <w:uiPriority w:val="99"/>
    <w:unhideWhenUsed/>
    <w:rsid w:val="00D63070"/>
    <w:rPr>
      <w:color w:val="0000FF" w:themeColor="hyperlink"/>
      <w:u w:val="single"/>
    </w:rPr>
  </w:style>
  <w:style w:type="paragraph" w:styleId="Sprechblasentext">
    <w:name w:val="Balloon Text"/>
    <w:basedOn w:val="Standard"/>
    <w:link w:val="SprechblasentextZchn"/>
    <w:uiPriority w:val="99"/>
    <w:semiHidden/>
    <w:unhideWhenUsed/>
    <w:rsid w:val="00D6307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63070"/>
    <w:rPr>
      <w:rFonts w:ascii="Tahoma" w:hAnsi="Tahoma" w:cs="Tahoma"/>
      <w:sz w:val="16"/>
      <w:szCs w:val="16"/>
    </w:rPr>
  </w:style>
  <w:style w:type="paragraph" w:styleId="Kopfzeile">
    <w:name w:val="header"/>
    <w:basedOn w:val="Standard"/>
    <w:link w:val="KopfzeileZchn"/>
    <w:uiPriority w:val="99"/>
    <w:unhideWhenUsed/>
    <w:rsid w:val="0092429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24297"/>
  </w:style>
  <w:style w:type="character" w:styleId="NichtaufgelsteErwhnung">
    <w:name w:val="Unresolved Mention"/>
    <w:basedOn w:val="Absatz-Standardschriftart"/>
    <w:uiPriority w:val="99"/>
    <w:semiHidden/>
    <w:unhideWhenUsed/>
    <w:rsid w:val="00B346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rgitta.schiller@sfu.ac.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eva.wimmer@sfu.ac.a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tenschutz@sfu.ac.at"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dsb@dsb.gv.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rgitta\Downloads\Study%20Information.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Study Information</Template>
  <TotalTime>0</TotalTime>
  <Pages>1</Pages>
  <Words>866</Words>
  <Characters>5461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SFU</Company>
  <LinksUpToDate>false</LinksUpToDate>
  <CharactersWithSpaces>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Birgitta</dc:creator>
  <cp:lastModifiedBy>Birgitta Schiller</cp:lastModifiedBy>
  <cp:revision>4</cp:revision>
  <cp:lastPrinted>2020-02-25T17:46:00Z</cp:lastPrinted>
  <dcterms:created xsi:type="dcterms:W3CDTF">2020-06-09T11:57:00Z</dcterms:created>
  <dcterms:modified xsi:type="dcterms:W3CDTF">2020-06-09T12:45:00Z</dcterms:modified>
</cp:coreProperties>
</file>