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C83" w:rsidRDefault="00584C83"/>
    <w:p w:rsidR="00771402" w:rsidRDefault="00C93072" w:rsidP="00C93072">
      <w:pPr>
        <w:spacing w:line="276" w:lineRule="auto"/>
        <w:rPr>
          <w:sz w:val="28"/>
        </w:rPr>
      </w:pPr>
      <w:r w:rsidRPr="00C93072">
        <w:rPr>
          <w:sz w:val="28"/>
        </w:rPr>
        <w:t xml:space="preserve">Verbindliche Anmeldung zum Universitätslehrgang </w:t>
      </w:r>
    </w:p>
    <w:p w:rsidR="00C93072" w:rsidRPr="00C93072" w:rsidRDefault="00C93072" w:rsidP="00C93072">
      <w:pPr>
        <w:spacing w:line="276" w:lineRule="auto"/>
        <w:rPr>
          <w:sz w:val="28"/>
        </w:rPr>
      </w:pPr>
      <w:r w:rsidRPr="00C93072">
        <w:rPr>
          <w:sz w:val="28"/>
        </w:rPr>
        <w:t>„Säuglings-, Kinder- und Jugendlichenpsychother</w:t>
      </w:r>
      <w:r w:rsidR="00AC65B8">
        <w:rPr>
          <w:sz w:val="28"/>
        </w:rPr>
        <w:t>a</w:t>
      </w:r>
      <w:r w:rsidRPr="00C93072">
        <w:rPr>
          <w:sz w:val="28"/>
        </w:rPr>
        <w:t>pie</w:t>
      </w:r>
      <w:r w:rsidR="00771402">
        <w:rPr>
          <w:sz w:val="28"/>
        </w:rPr>
        <w:t>“</w:t>
      </w:r>
    </w:p>
    <w:p w:rsidR="00C93072" w:rsidRDefault="00C93072"/>
    <w:p w:rsidR="00C93072" w:rsidRDefault="00C93072">
      <w:r>
        <w:t>Name:</w:t>
      </w:r>
    </w:p>
    <w:sdt>
      <w:sdtPr>
        <w:id w:val="-148364492"/>
        <w:placeholder>
          <w:docPart w:val="3929D16D97F541158A01FEE183580326"/>
        </w:placeholder>
        <w:showingPlcHdr/>
      </w:sdtPr>
      <w:sdtEndPr/>
      <w:sdtContent>
        <w:bookmarkStart w:id="0" w:name="_GoBack" w:displacedByCustomXml="prev"/>
        <w:p w:rsidR="00C93072" w:rsidRDefault="00C93072">
          <w:r w:rsidRPr="00B11DAF">
            <w:rPr>
              <w:rStyle w:val="Platzhaltertext"/>
            </w:rPr>
            <w:t>Klicken Sie hier, um Text einzugeben.</w:t>
          </w:r>
        </w:p>
        <w:bookmarkEnd w:id="0" w:displacedByCustomXml="next"/>
      </w:sdtContent>
    </w:sdt>
    <w:p w:rsidR="00211555" w:rsidRDefault="00211555"/>
    <w:p w:rsidR="00C93072" w:rsidRDefault="00C93072">
      <w:r>
        <w:t>Vorname:</w:t>
      </w:r>
    </w:p>
    <w:sdt>
      <w:sdtPr>
        <w:id w:val="-665162614"/>
        <w:placeholder>
          <w:docPart w:val="7EDE010ACBDB4154B3065517A565C1C8"/>
        </w:placeholder>
        <w:showingPlcHdr/>
      </w:sdtPr>
      <w:sdtEndPr/>
      <w:sdtContent>
        <w:p w:rsidR="00C93072" w:rsidRDefault="006D4BE7">
          <w:r w:rsidRPr="00B11DAF">
            <w:rPr>
              <w:rStyle w:val="Platzhaltertext"/>
            </w:rPr>
            <w:t>Klicken Sie hier, um Text einzugeben.</w:t>
          </w:r>
        </w:p>
      </w:sdtContent>
    </w:sdt>
    <w:p w:rsidR="00C93072" w:rsidRDefault="00C93072"/>
    <w:p w:rsidR="00E4615D" w:rsidRDefault="00E4615D" w:rsidP="00E4615D">
      <w:r>
        <w:t>Geburtsdatum:</w:t>
      </w:r>
    </w:p>
    <w:sdt>
      <w:sdtPr>
        <w:id w:val="-1399050944"/>
        <w:placeholder>
          <w:docPart w:val="0B59EFD65C9548379918EC8705F85006"/>
        </w:placeholder>
        <w:showingPlcHdr/>
      </w:sdtPr>
      <w:sdtEndPr/>
      <w:sdtContent>
        <w:p w:rsidR="00E4615D" w:rsidRDefault="00E4615D" w:rsidP="00E4615D">
          <w:r w:rsidRPr="00B11DAF">
            <w:rPr>
              <w:rStyle w:val="Platzhaltertext"/>
            </w:rPr>
            <w:t>Klicken Sie hier, um Text einzugeben.</w:t>
          </w:r>
        </w:p>
      </w:sdtContent>
    </w:sdt>
    <w:p w:rsidR="00E4615D" w:rsidRDefault="00E4615D" w:rsidP="00E4615D"/>
    <w:p w:rsidR="00C93072" w:rsidRDefault="00C93072">
      <w:r>
        <w:t>Akademischer Grad:</w:t>
      </w:r>
    </w:p>
    <w:sdt>
      <w:sdtPr>
        <w:id w:val="1372257150"/>
        <w:placeholder>
          <w:docPart w:val="CB52F4BBD1BD4078A90838B8F1B9696D"/>
        </w:placeholder>
        <w:showingPlcHdr/>
      </w:sdtPr>
      <w:sdtEndPr/>
      <w:sdtContent>
        <w:p w:rsidR="00C93072" w:rsidRDefault="00C93072">
          <w:r w:rsidRPr="00B11DAF">
            <w:rPr>
              <w:rStyle w:val="Platzhaltertext"/>
            </w:rPr>
            <w:t>Klicken Sie hier, um Text einzugeben.</w:t>
          </w:r>
        </w:p>
      </w:sdtContent>
    </w:sdt>
    <w:p w:rsidR="00C93072" w:rsidRDefault="00C93072"/>
    <w:p w:rsidR="00AE483E" w:rsidRDefault="00AE483E">
      <w:r>
        <w:t>Matrikelnummer:</w:t>
      </w:r>
    </w:p>
    <w:sdt>
      <w:sdtPr>
        <w:id w:val="-1753805413"/>
        <w:placeholder>
          <w:docPart w:val="397C23A201BB4BB28BFFF03AA30DBB35"/>
        </w:placeholder>
        <w:showingPlcHdr/>
      </w:sdtPr>
      <w:sdtEndPr/>
      <w:sdtContent>
        <w:p w:rsidR="00AE483E" w:rsidRDefault="00AE483E">
          <w:r w:rsidRPr="00B11DAF">
            <w:rPr>
              <w:rStyle w:val="Platzhaltertext"/>
            </w:rPr>
            <w:t>Klicken Sie hier, um Text einzugeben.</w:t>
          </w:r>
        </w:p>
      </w:sdtContent>
    </w:sdt>
    <w:p w:rsidR="00AE483E" w:rsidRDefault="00AE483E"/>
    <w:p w:rsidR="00C93072" w:rsidRDefault="00C93072">
      <w:r>
        <w:t>Adresse:</w:t>
      </w:r>
    </w:p>
    <w:sdt>
      <w:sdtPr>
        <w:id w:val="2086109319"/>
        <w:placeholder>
          <w:docPart w:val="344F8D71437D422A88B0D4025EBBFCF5"/>
        </w:placeholder>
        <w:showingPlcHdr/>
      </w:sdtPr>
      <w:sdtEndPr/>
      <w:sdtContent>
        <w:p w:rsidR="00C93072" w:rsidRDefault="00C93072">
          <w:r w:rsidRPr="00B11DAF">
            <w:rPr>
              <w:rStyle w:val="Platzhaltertext"/>
            </w:rPr>
            <w:t>Klicken Sie hier, um Text einzugeben.</w:t>
          </w:r>
        </w:p>
      </w:sdtContent>
    </w:sdt>
    <w:p w:rsidR="00C93072" w:rsidRDefault="00C93072"/>
    <w:p w:rsidR="00C93072" w:rsidRDefault="00C93072">
      <w:r>
        <w:t>Telefonnummer</w:t>
      </w:r>
    </w:p>
    <w:sdt>
      <w:sdtPr>
        <w:id w:val="170379983"/>
        <w:placeholder>
          <w:docPart w:val="6A2430295F744124A886586B7907F169"/>
        </w:placeholder>
        <w:showingPlcHdr/>
      </w:sdtPr>
      <w:sdtEndPr/>
      <w:sdtContent>
        <w:p w:rsidR="00C93072" w:rsidRDefault="00C93072">
          <w:r w:rsidRPr="00B11DAF">
            <w:rPr>
              <w:rStyle w:val="Platzhaltertext"/>
            </w:rPr>
            <w:t>Klicken Sie hier, um Text einzugeben.</w:t>
          </w:r>
        </w:p>
      </w:sdtContent>
    </w:sdt>
    <w:p w:rsidR="00C93072" w:rsidRDefault="00C93072"/>
    <w:p w:rsidR="00D3126A" w:rsidRDefault="00D3126A">
      <w:r>
        <w:t>Mail-Adresse:</w:t>
      </w:r>
    </w:p>
    <w:sdt>
      <w:sdtPr>
        <w:id w:val="-2147423752"/>
        <w:placeholder>
          <w:docPart w:val="0181E2481B47426DAF4CD3B46D32BE1E"/>
        </w:placeholder>
        <w:showingPlcHdr/>
      </w:sdtPr>
      <w:sdtEndPr/>
      <w:sdtContent>
        <w:p w:rsidR="00D3126A" w:rsidRDefault="00D3126A" w:rsidP="00D3126A">
          <w:r w:rsidRPr="00B11DAF">
            <w:rPr>
              <w:rStyle w:val="Platzhaltertext"/>
            </w:rPr>
            <w:t>Klicken Sie hier, um Text einzugeben.</w:t>
          </w:r>
        </w:p>
      </w:sdtContent>
    </w:sdt>
    <w:p w:rsidR="00D3126A" w:rsidRDefault="00D3126A">
      <w:pPr>
        <w:spacing w:line="240" w:lineRule="auto"/>
      </w:pPr>
      <w:r>
        <w:br w:type="page"/>
      </w:r>
    </w:p>
    <w:p w:rsidR="00D3126A" w:rsidRDefault="00D3126A"/>
    <w:p w:rsidR="00C93072" w:rsidRDefault="00C93072">
      <w:r>
        <w:t>Fachspezifische Methode:</w:t>
      </w:r>
    </w:p>
    <w:sdt>
      <w:sdtPr>
        <w:id w:val="-1038348628"/>
        <w:placeholder>
          <w:docPart w:val="DCE6691F1B7840068810E927709E716E"/>
        </w:placeholder>
        <w:showingPlcHdr/>
      </w:sdtPr>
      <w:sdtEndPr/>
      <w:sdtContent>
        <w:p w:rsidR="00C93072" w:rsidRDefault="00C93072">
          <w:r w:rsidRPr="00B11DAF">
            <w:rPr>
              <w:rStyle w:val="Platzhaltertext"/>
            </w:rPr>
            <w:t>Klicken Sie hier, um Text einzugeben.</w:t>
          </w:r>
        </w:p>
      </w:sdtContent>
    </w:sdt>
    <w:p w:rsidR="00347635" w:rsidRDefault="00347635"/>
    <w:p w:rsidR="00C93072" w:rsidRDefault="00D3126A">
      <w:r>
        <w:t>Bitte</w:t>
      </w:r>
      <w:r w:rsidR="00C93072">
        <w:t xml:space="preserve"> schicken Sie die </w:t>
      </w:r>
      <w:r w:rsidR="00C93072" w:rsidRPr="00D3126A">
        <w:rPr>
          <w:b/>
        </w:rPr>
        <w:t>Bes</w:t>
      </w:r>
      <w:r w:rsidR="00771402" w:rsidRPr="00D3126A">
        <w:rPr>
          <w:b/>
        </w:rPr>
        <w:t>t</w:t>
      </w:r>
      <w:r w:rsidR="00C93072" w:rsidRPr="00D3126A">
        <w:rPr>
          <w:b/>
        </w:rPr>
        <w:t>ätigung</w:t>
      </w:r>
      <w:r w:rsidR="004017D1">
        <w:rPr>
          <w:b/>
        </w:rPr>
        <w:t xml:space="preserve"> der Statusverleihung durch Ihr</w:t>
      </w:r>
      <w:r w:rsidR="00C93072" w:rsidRPr="00D3126A">
        <w:rPr>
          <w:b/>
        </w:rPr>
        <w:t xml:space="preserve"> Fachspezifikum</w:t>
      </w:r>
      <w:r w:rsidR="00C93072">
        <w:t xml:space="preserve"> als Scan mit!</w:t>
      </w:r>
    </w:p>
    <w:p w:rsidR="00322547" w:rsidRDefault="00322547"/>
    <w:p w:rsidR="00AE483E" w:rsidRDefault="00AE483E">
      <w:r>
        <w:t xml:space="preserve">Ich suche um </w:t>
      </w:r>
      <w:r w:rsidRPr="00322547">
        <w:rPr>
          <w:b/>
        </w:rPr>
        <w:t>Anrechnung</w:t>
      </w:r>
      <w:r>
        <w:t xml:space="preserve"> folgender Vorkenntnisse und Praxiserfahrungen an:</w:t>
      </w:r>
    </w:p>
    <w:p w:rsidR="00AE483E" w:rsidRDefault="00AE483E">
      <w:r>
        <w:t>(Anrechenbar sind ausschließlich Inhalte, die NACH dem Erlangen des Status: Psychotherapeut/Psychotherapeutin in Ausbildung un</w:t>
      </w:r>
      <w:r w:rsidR="00322547">
        <w:t>ter Supervision erworben wurden. Anträge auf Anrechnung sind VOR Beginn des Universitätslehrgangs einzubringen. Anträge, die nach Beginn des Lehrgangs eingereicht werden, können nicht berücksichtigt werden)</w:t>
      </w:r>
      <w:r>
        <w:t>:</w:t>
      </w:r>
    </w:p>
    <w:p w:rsidR="00AE483E" w:rsidRDefault="00AE483E">
      <w:r>
        <w:t>Die Bestätigungen über das Erlangen dieser Vorkenntnisse und Praxiserfahrungen übermittle ich mit diesem Dokument im Attachment)</w:t>
      </w:r>
    </w:p>
    <w:sdt>
      <w:sdtPr>
        <w:id w:val="-1700918552"/>
        <w:showingPlcHdr/>
      </w:sdtPr>
      <w:sdtEndPr/>
      <w:sdtContent>
        <w:p w:rsidR="00AE483E" w:rsidRDefault="00AE483E">
          <w:r w:rsidRPr="00B11DAF">
            <w:rPr>
              <w:rStyle w:val="Platzhaltertext"/>
            </w:rPr>
            <w:t>Klicken Sie hier, um Text einzugeben.</w:t>
          </w:r>
        </w:p>
      </w:sdtContent>
    </w:sdt>
    <w:p w:rsidR="00AE483E" w:rsidRDefault="00AE483E"/>
    <w:p w:rsidR="0060111E" w:rsidRDefault="0060111E">
      <w:r>
        <w:t>___________________________________________________________________________</w:t>
      </w:r>
    </w:p>
    <w:p w:rsidR="00347635" w:rsidRDefault="00347635">
      <w:pPr>
        <w:rPr>
          <w:b/>
        </w:rPr>
      </w:pPr>
    </w:p>
    <w:p w:rsidR="0060111E" w:rsidRDefault="0060111E">
      <w:r w:rsidRPr="0060111E">
        <w:t xml:space="preserve">Für Ausbildungskandidatinnen und -kandidaten, die an der SFU im Studiengang  Psychotherapiewissenschaft studieren, </w:t>
      </w:r>
      <w:r w:rsidR="00AC65B8">
        <w:t xml:space="preserve">kann der Teil des Lehrgangs seitens der Buchhaltung </w:t>
      </w:r>
      <w:r w:rsidR="006D4BE7">
        <w:t xml:space="preserve">der Sigmund Freud PrivatUniversität Wien </w:t>
      </w:r>
      <w:r w:rsidR="00AC65B8">
        <w:t>refundiert werden (€ 800)</w:t>
      </w:r>
      <w:r w:rsidRPr="0060111E">
        <w:t>, sofern sie nach 100 Stunden psychotherapeutischer Arbeit unter Supervision mit Erwachsenen weitere 100 Stunden psychotherapeutischer Arbeit unter Supervision an den K</w:t>
      </w:r>
      <w:r>
        <w:t>inderambulanz der SFU leisten</w:t>
      </w:r>
      <w:r w:rsidR="006D4BE7">
        <w:t>.</w:t>
      </w:r>
    </w:p>
    <w:p w:rsidR="0060111E" w:rsidRDefault="0060111E"/>
    <w:p w:rsidR="00AE483E" w:rsidRDefault="000653BD">
      <w:sdt>
        <w:sdtPr>
          <w:id w:val="1630048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4BE7">
            <w:rPr>
              <w:rFonts w:ascii="MS Gothic" w:eastAsia="MS Gothic" w:hAnsi="MS Gothic" w:hint="eastAsia"/>
            </w:rPr>
            <w:t>☐</w:t>
          </w:r>
        </w:sdtContent>
      </w:sdt>
      <w:r w:rsidR="00AE483E">
        <w:t xml:space="preserve">  Ich verpflichte mich, in den Kinderambulanzen der SFU 100 psychotherapeutische Sitzungen unentgeltlich abzuhalten.</w:t>
      </w:r>
    </w:p>
    <w:p w:rsidR="00347635" w:rsidRDefault="00347635">
      <w:pPr>
        <w:spacing w:line="240" w:lineRule="auto"/>
      </w:pPr>
      <w:r>
        <w:br w:type="page"/>
      </w:r>
    </w:p>
    <w:p w:rsidR="00AE483E" w:rsidRDefault="00AE483E"/>
    <w:p w:rsidR="00AC65B8" w:rsidRDefault="00AC65B8"/>
    <w:p w:rsidR="00AE483E" w:rsidRDefault="000653BD" w:rsidP="00AE483E">
      <w:sdt>
        <w:sdtPr>
          <w:id w:val="1674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069">
            <w:rPr>
              <w:rFonts w:ascii="MS Gothic" w:eastAsia="MS Gothic" w:hAnsi="MS Gothic" w:hint="eastAsia"/>
            </w:rPr>
            <w:t>☐</w:t>
          </w:r>
        </w:sdtContent>
      </w:sdt>
      <w:r w:rsidR="00AE483E">
        <w:t xml:space="preserve">  Ich möchte die psychotherapeutischen Sitzungen mit Säuglingen, mit Kindern und Jugendlichen und deren Bezugspersonen anderswo als an den Kinderambulanzen der SFU abzuhalten.</w:t>
      </w:r>
      <w:r w:rsidR="0060111E">
        <w:t xml:space="preserve"> </w:t>
      </w:r>
    </w:p>
    <w:p w:rsidR="00D93069" w:rsidRDefault="00D93069" w:rsidP="00D93069">
      <w:r>
        <w:t>___________________________________________________________________________</w:t>
      </w:r>
    </w:p>
    <w:p w:rsidR="00AE483E" w:rsidRDefault="00AE483E"/>
    <w:p w:rsidR="00AE483E" w:rsidRDefault="000653BD" w:rsidP="00AE483E">
      <w:sdt>
        <w:sdtPr>
          <w:id w:val="-855197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069">
            <w:rPr>
              <w:rFonts w:ascii="MS Gothic" w:eastAsia="MS Gothic" w:hAnsi="MS Gothic" w:hint="eastAsia"/>
            </w:rPr>
            <w:t>☐</w:t>
          </w:r>
        </w:sdtContent>
      </w:sdt>
      <w:r w:rsidR="00D93069">
        <w:t xml:space="preserve">  </w:t>
      </w:r>
      <w:r w:rsidR="00AE483E">
        <w:t>Ich habe 100 psychotherapeutische Sitzungen mit Erwachsenen gehalten. Die Bestätigung meiner Supervisorin bzw. meines Supervisors lege ich bei.</w:t>
      </w:r>
    </w:p>
    <w:p w:rsidR="00D93069" w:rsidRDefault="00D93069" w:rsidP="00AE483E"/>
    <w:p w:rsidR="00AE483E" w:rsidRDefault="000653BD">
      <w:sdt>
        <w:sdtPr>
          <w:id w:val="-2106723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069">
            <w:rPr>
              <w:rFonts w:ascii="MS Gothic" w:eastAsia="MS Gothic" w:hAnsi="MS Gothic" w:hint="eastAsia"/>
            </w:rPr>
            <w:t>☐</w:t>
          </w:r>
        </w:sdtContent>
      </w:sdt>
      <w:r w:rsidR="00D93069">
        <w:t xml:space="preserve">  Ich werde die Bestätigung über 100, von mir abgehaltene psychotherapeutische Sitzungen mit Erwachsenen vorlegen, bevor ich mit der praktischen psychotherapeutischen Arbeit mit K</w:t>
      </w:r>
      <w:r w:rsidR="005C1F70">
        <w:t>indern und Jugendlichen beginne</w:t>
      </w:r>
      <w:r w:rsidR="00D93069">
        <w:t>.</w:t>
      </w:r>
    </w:p>
    <w:p w:rsidR="00D93069" w:rsidRDefault="00D93069"/>
    <w:p w:rsidR="00AE483E" w:rsidRDefault="00AE483E"/>
    <w:p w:rsidR="00AE483E" w:rsidRDefault="00AE483E"/>
    <w:p w:rsidR="00AC65B8" w:rsidRDefault="00AC65B8"/>
    <w:p w:rsidR="00AC65B8" w:rsidRDefault="00AC65B8"/>
    <w:p w:rsidR="00AC65B8" w:rsidRDefault="00AC65B8"/>
    <w:p w:rsidR="00AC65B8" w:rsidRDefault="00AC65B8"/>
    <w:p w:rsidR="00AE483E" w:rsidRDefault="00AE483E"/>
    <w:p w:rsidR="00AE483E" w:rsidRDefault="00AE483E"/>
    <w:p w:rsidR="00AE483E" w:rsidRDefault="00AE483E"/>
    <w:p w:rsidR="00AE483E" w:rsidRDefault="00AE483E">
      <w:r>
        <w:t>-------------------------------------------------                                --------------------------------------</w:t>
      </w:r>
    </w:p>
    <w:p w:rsidR="00AE483E" w:rsidRDefault="00AE483E">
      <w:r>
        <w:t>Unterschrift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Ort, Datum</w:t>
      </w:r>
    </w:p>
    <w:sectPr w:rsidR="00AE483E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3BD" w:rsidRDefault="000653BD" w:rsidP="00C93072">
      <w:pPr>
        <w:spacing w:line="240" w:lineRule="auto"/>
      </w:pPr>
      <w:r>
        <w:separator/>
      </w:r>
    </w:p>
  </w:endnote>
  <w:endnote w:type="continuationSeparator" w:id="0">
    <w:p w:rsidR="000653BD" w:rsidRDefault="000653BD" w:rsidP="00C930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(Asiatische Schriftart verwe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83E" w:rsidRPr="00AE483E" w:rsidRDefault="00AE483E" w:rsidP="00AE483E">
    <w:pPr>
      <w:pStyle w:val="Fuzeile"/>
      <w:rPr>
        <w:sz w:val="20"/>
      </w:rPr>
    </w:pPr>
    <w:r w:rsidRPr="00AE483E">
      <w:rPr>
        <w:sz w:val="20"/>
      </w:rPr>
      <w:t>Anmeldung zum Universitätslehrgang „Säuglings-, Kinder- und Jugendlichenpsychotherapie</w:t>
    </w:r>
    <w:r>
      <w:rPr>
        <w:sz w:val="20"/>
      </w:rPr>
      <w:t xml:space="preserve">  Seite </w:t>
    </w:r>
    <w:r w:rsidRPr="00AE483E">
      <w:rPr>
        <w:sz w:val="20"/>
      </w:rPr>
      <w:fldChar w:fldCharType="begin"/>
    </w:r>
    <w:r w:rsidRPr="00AE483E">
      <w:rPr>
        <w:sz w:val="20"/>
      </w:rPr>
      <w:instrText>PAGE   \* MERGEFORMAT</w:instrText>
    </w:r>
    <w:r w:rsidRPr="00AE483E">
      <w:rPr>
        <w:sz w:val="20"/>
      </w:rPr>
      <w:fldChar w:fldCharType="separate"/>
    </w:r>
    <w:r w:rsidR="009A49CA">
      <w:rPr>
        <w:noProof/>
        <w:sz w:val="20"/>
      </w:rPr>
      <w:t>1</w:t>
    </w:r>
    <w:r w:rsidRPr="00AE483E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3BD" w:rsidRDefault="000653BD" w:rsidP="00C93072">
      <w:pPr>
        <w:spacing w:line="240" w:lineRule="auto"/>
      </w:pPr>
      <w:r>
        <w:separator/>
      </w:r>
    </w:p>
  </w:footnote>
  <w:footnote w:type="continuationSeparator" w:id="0">
    <w:p w:rsidR="000653BD" w:rsidRDefault="000653BD" w:rsidP="00C930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072" w:rsidRDefault="00322547" w:rsidP="00322547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22D3FBC" wp14:editId="5CF2E4CA">
          <wp:extent cx="2826000" cy="410400"/>
          <wp:effectExtent l="0" t="0" r="0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[F4] PT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6000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4F4409"/>
    <w:multiLevelType w:val="multilevel"/>
    <w:tmpl w:val="A244A880"/>
    <w:lvl w:ilvl="0">
      <w:start w:val="1"/>
      <w:numFmt w:val="decimal"/>
      <w:lvlText w:val="%1"/>
      <w:lvlJc w:val="left"/>
      <w:pPr>
        <w:ind w:left="1000" w:hanging="432"/>
      </w:pPr>
    </w:lvl>
    <w:lvl w:ilvl="1">
      <w:start w:val="1"/>
      <w:numFmt w:val="decimal"/>
      <w:pStyle w:val="berschrift2"/>
      <w:lvlText w:val="%1.%2"/>
      <w:lvlJc w:val="left"/>
      <w:pPr>
        <w:ind w:left="1853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erschrift3"/>
      <w:lvlText w:val="%1.%2.%3"/>
      <w:lvlJc w:val="left"/>
      <w:pPr>
        <w:ind w:left="1288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3"/>
  <w:documentProtection w:edit="forms" w:enforcement="1" w:cryptProviderType="rsaAES" w:cryptAlgorithmClass="hash" w:cryptAlgorithmType="typeAny" w:cryptAlgorithmSid="14" w:cryptSpinCount="100000" w:hash="I21VAmah01z8GDQXGGbqFEnRTqwgLcNluE4pAPtHTLOn2yehZpjebm0NwR8mO101rvuy5bz69nUeZgddjow7lw==" w:salt="fzzmJ0Acko4Ifa/lD+GrI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B5D11B5-D762-4E2B-8506-42DC6521AB20}"/>
    <w:docVar w:name="dgnword-eventsink" w:val="93021184"/>
  </w:docVars>
  <w:rsids>
    <w:rsidRoot w:val="000B77DB"/>
    <w:rsid w:val="000653BD"/>
    <w:rsid w:val="000B77DB"/>
    <w:rsid w:val="000F21FE"/>
    <w:rsid w:val="00115D64"/>
    <w:rsid w:val="001C4477"/>
    <w:rsid w:val="00211555"/>
    <w:rsid w:val="00280C63"/>
    <w:rsid w:val="00291662"/>
    <w:rsid w:val="00322547"/>
    <w:rsid w:val="00347635"/>
    <w:rsid w:val="00385F01"/>
    <w:rsid w:val="003F4AD4"/>
    <w:rsid w:val="004017D1"/>
    <w:rsid w:val="00584C83"/>
    <w:rsid w:val="005C1F70"/>
    <w:rsid w:val="005C288B"/>
    <w:rsid w:val="005F02CA"/>
    <w:rsid w:val="0060111E"/>
    <w:rsid w:val="00616FE3"/>
    <w:rsid w:val="00620AC7"/>
    <w:rsid w:val="006D4BE7"/>
    <w:rsid w:val="006E0F93"/>
    <w:rsid w:val="00771402"/>
    <w:rsid w:val="00826D6A"/>
    <w:rsid w:val="0096765B"/>
    <w:rsid w:val="009A49CA"/>
    <w:rsid w:val="00A9594B"/>
    <w:rsid w:val="00AC65B8"/>
    <w:rsid w:val="00AE3478"/>
    <w:rsid w:val="00AE483E"/>
    <w:rsid w:val="00AE71E5"/>
    <w:rsid w:val="00B211EE"/>
    <w:rsid w:val="00B22EA4"/>
    <w:rsid w:val="00B56C8E"/>
    <w:rsid w:val="00BD202D"/>
    <w:rsid w:val="00C57033"/>
    <w:rsid w:val="00C63DDA"/>
    <w:rsid w:val="00C93072"/>
    <w:rsid w:val="00D3126A"/>
    <w:rsid w:val="00D93069"/>
    <w:rsid w:val="00E4615D"/>
    <w:rsid w:val="00EA1546"/>
    <w:rsid w:val="00F564B3"/>
    <w:rsid w:val="00F82524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79A8A8-312F-477E-AD29-95F1AE5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564B3"/>
    <w:pPr>
      <w:spacing w:line="360" w:lineRule="auto"/>
    </w:pPr>
    <w:rPr>
      <w:rFonts w:ascii="Calibri" w:hAnsi="Calibri"/>
      <w:sz w:val="24"/>
      <w:szCs w:val="22"/>
      <w:lang w:val="de-DE"/>
    </w:rPr>
  </w:style>
  <w:style w:type="paragraph" w:styleId="berschrift1">
    <w:name w:val="heading 1"/>
    <w:aliases w:val="Char9"/>
    <w:basedOn w:val="Standard"/>
    <w:next w:val="Standard"/>
    <w:link w:val="berschrift1Zchn"/>
    <w:qFormat/>
    <w:rsid w:val="00A9594B"/>
    <w:pPr>
      <w:keepNext/>
      <w:keepLines/>
      <w:pageBreakBefore/>
      <w:tabs>
        <w:tab w:val="left" w:pos="709"/>
      </w:tabs>
      <w:autoSpaceDE w:val="0"/>
      <w:autoSpaceDN w:val="0"/>
      <w:adjustRightInd w:val="0"/>
      <w:spacing w:before="360" w:after="240" w:line="276" w:lineRule="auto"/>
      <w:ind w:left="1000" w:hanging="432"/>
      <w:outlineLvl w:val="0"/>
    </w:pPr>
    <w:rPr>
      <w:rFonts w:ascii="Times New Roman" w:eastAsia="PMingLiU" w:hAnsi="Times New Roman" w:cs="Arial"/>
      <w:b/>
      <w:caps/>
      <w:color w:val="4F81BD" w:themeColor="accent1"/>
      <w:kern w:val="32"/>
      <w:sz w:val="36"/>
      <w:szCs w:val="32"/>
      <w:lang w:val="de-AT"/>
    </w:rPr>
  </w:style>
  <w:style w:type="paragraph" w:styleId="berschrift2">
    <w:name w:val="heading 2"/>
    <w:basedOn w:val="Standard"/>
    <w:next w:val="WaxmannTextkrperAbstand"/>
    <w:link w:val="berschrift2Zchn"/>
    <w:qFormat/>
    <w:rsid w:val="00291662"/>
    <w:pPr>
      <w:keepNext/>
      <w:keepLines/>
      <w:numPr>
        <w:ilvl w:val="1"/>
        <w:numId w:val="1"/>
      </w:numPr>
      <w:suppressAutoHyphens/>
      <w:spacing w:before="360" w:line="280" w:lineRule="exact"/>
      <w:outlineLvl w:val="1"/>
    </w:pPr>
    <w:rPr>
      <w:rFonts w:asciiTheme="majorHAnsi" w:eastAsiaTheme="majorEastAsia" w:hAnsiTheme="majorHAnsi" w:cstheme="majorBidi"/>
      <w:color w:val="365F91" w:themeColor="accent1" w:themeShade="BF"/>
      <w:szCs w:val="23"/>
    </w:rPr>
  </w:style>
  <w:style w:type="paragraph" w:styleId="berschrift3">
    <w:name w:val="heading 3"/>
    <w:basedOn w:val="Standard"/>
    <w:next w:val="WaxmannTextkrperAbstand"/>
    <w:link w:val="berschrift3Zchn"/>
    <w:qFormat/>
    <w:rsid w:val="005F02CA"/>
    <w:pPr>
      <w:keepNext/>
      <w:numPr>
        <w:ilvl w:val="2"/>
        <w:numId w:val="1"/>
      </w:numPr>
      <w:spacing w:before="360"/>
      <w:outlineLvl w:val="2"/>
    </w:pPr>
    <w:rPr>
      <w:b/>
      <w:sz w:val="21"/>
    </w:rPr>
  </w:style>
  <w:style w:type="paragraph" w:styleId="berschrift4">
    <w:name w:val="heading 4"/>
    <w:basedOn w:val="berschrift3"/>
    <w:next w:val="Textkrper"/>
    <w:link w:val="berschrift4Zchn"/>
    <w:qFormat/>
    <w:rsid w:val="005F02CA"/>
    <w:pPr>
      <w:numPr>
        <w:ilvl w:val="3"/>
      </w:numPr>
      <w:outlineLvl w:val="3"/>
    </w:pPr>
  </w:style>
  <w:style w:type="paragraph" w:styleId="berschrift5">
    <w:name w:val="heading 5"/>
    <w:basedOn w:val="berschrift4"/>
    <w:next w:val="Standard"/>
    <w:link w:val="berschrift5Zchn"/>
    <w:qFormat/>
    <w:rsid w:val="005F02CA"/>
    <w:pPr>
      <w:outlineLvl w:val="4"/>
    </w:pPr>
  </w:style>
  <w:style w:type="paragraph" w:styleId="berschrift6">
    <w:name w:val="heading 6"/>
    <w:basedOn w:val="Standard"/>
    <w:next w:val="Standard"/>
    <w:link w:val="berschrift6Zchn"/>
    <w:qFormat/>
    <w:rsid w:val="005F02CA"/>
    <w:pPr>
      <w:keepNext/>
      <w:numPr>
        <w:ilvl w:val="5"/>
        <w:numId w:val="1"/>
      </w:numPr>
      <w:outlineLvl w:val="5"/>
    </w:pPr>
    <w:rPr>
      <w:b/>
      <w:i/>
      <w:color w:val="FFFFFF"/>
      <w:sz w:val="16"/>
    </w:rPr>
  </w:style>
  <w:style w:type="paragraph" w:styleId="berschrift7">
    <w:name w:val="heading 7"/>
    <w:basedOn w:val="Standard"/>
    <w:next w:val="Standard"/>
    <w:link w:val="berschrift7Zchn"/>
    <w:qFormat/>
    <w:rsid w:val="005F02CA"/>
    <w:pPr>
      <w:keepNext/>
      <w:numPr>
        <w:ilvl w:val="6"/>
        <w:numId w:val="1"/>
      </w:numPr>
      <w:spacing w:line="320" w:lineRule="exact"/>
      <w:jc w:val="both"/>
      <w:outlineLvl w:val="6"/>
    </w:pPr>
    <w:rPr>
      <w:b/>
      <w:i/>
      <w:color w:val="FFFFFF"/>
    </w:rPr>
  </w:style>
  <w:style w:type="paragraph" w:styleId="berschrift8">
    <w:name w:val="heading 8"/>
    <w:basedOn w:val="Standard"/>
    <w:next w:val="Standard"/>
    <w:link w:val="berschrift8Zchn"/>
    <w:qFormat/>
    <w:rsid w:val="005F02CA"/>
    <w:pPr>
      <w:keepNext/>
      <w:numPr>
        <w:ilvl w:val="7"/>
        <w:numId w:val="1"/>
      </w:numPr>
      <w:jc w:val="center"/>
      <w:outlineLvl w:val="7"/>
    </w:pPr>
    <w:rPr>
      <w:b/>
      <w:i/>
      <w:color w:val="FFFFFF"/>
    </w:rPr>
  </w:style>
  <w:style w:type="paragraph" w:styleId="berschrift9">
    <w:name w:val="heading 9"/>
    <w:basedOn w:val="Standard"/>
    <w:next w:val="Standard"/>
    <w:link w:val="berschrift9Zchn"/>
    <w:qFormat/>
    <w:rsid w:val="005F02CA"/>
    <w:pPr>
      <w:keepNext/>
      <w:numPr>
        <w:ilvl w:val="8"/>
        <w:numId w:val="1"/>
      </w:numPr>
      <w:jc w:val="center"/>
      <w:outlineLvl w:val="8"/>
    </w:pPr>
    <w:rPr>
      <w:b/>
      <w:i/>
      <w:color w:va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Waxmannberschrift1">
    <w:name w:val="Waxmann Überschrift 1"/>
    <w:basedOn w:val="berschrift1"/>
    <w:link w:val="Waxmannberschrift1Zchn"/>
    <w:autoRedefine/>
    <w:qFormat/>
    <w:rsid w:val="005F02CA"/>
    <w:rPr>
      <w:rFonts w:eastAsia="Times New Roman" w:cs="Times New Roman"/>
    </w:rPr>
  </w:style>
  <w:style w:type="character" w:customStyle="1" w:styleId="Waxmannberschrift1Zchn">
    <w:name w:val="Waxmann Überschrift 1 Zchn"/>
    <w:basedOn w:val="berschrift1Zchn"/>
    <w:link w:val="Waxmannberschrift1"/>
    <w:rsid w:val="005F02CA"/>
    <w:rPr>
      <w:rFonts w:ascii="Calibri" w:eastAsiaTheme="majorEastAsia" w:hAnsi="Calibri" w:cstheme="majorBidi"/>
      <w:b/>
      <w:caps/>
      <w:color w:val="4F81BD" w:themeColor="accent1"/>
      <w:kern w:val="32"/>
      <w:sz w:val="26"/>
      <w:szCs w:val="26"/>
      <w:lang w:val="de-DE" w:eastAsia="de-DE"/>
    </w:rPr>
  </w:style>
  <w:style w:type="character" w:customStyle="1" w:styleId="berschrift1Zchn">
    <w:name w:val="Überschrift 1 Zchn"/>
    <w:aliases w:val="Char9 Zchn"/>
    <w:link w:val="berschrift1"/>
    <w:rsid w:val="00A9594B"/>
    <w:rPr>
      <w:rFonts w:eastAsia="PMingLiU" w:cs="Arial"/>
      <w:b/>
      <w:caps/>
      <w:color w:val="4F81BD" w:themeColor="accent1"/>
      <w:kern w:val="32"/>
      <w:sz w:val="36"/>
      <w:szCs w:val="32"/>
      <w:lang w:eastAsia="de-DE"/>
    </w:rPr>
  </w:style>
  <w:style w:type="paragraph" w:customStyle="1" w:styleId="Waxmannberschrift2">
    <w:name w:val="Waxmann Überschrift 2"/>
    <w:basedOn w:val="berschrift2"/>
    <w:link w:val="Waxmannberschrift2Zchn"/>
    <w:qFormat/>
    <w:rsid w:val="005F02CA"/>
    <w:rPr>
      <w:rFonts w:eastAsia="Times New Roman" w:cs="Times New Roman"/>
    </w:rPr>
  </w:style>
  <w:style w:type="character" w:customStyle="1" w:styleId="Waxmannberschrift2Zchn">
    <w:name w:val="Waxmann Überschrift 2 Zchn"/>
    <w:basedOn w:val="berschrift2Zchn"/>
    <w:link w:val="Waxmannberschrift2"/>
    <w:rsid w:val="005F02CA"/>
    <w:rPr>
      <w:rFonts w:ascii="Calibri" w:eastAsiaTheme="majorEastAsia" w:hAnsi="Calibri" w:cstheme="majorBidi"/>
      <w:b w:val="0"/>
      <w:color w:val="000000"/>
      <w:sz w:val="23"/>
      <w:szCs w:val="23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291662"/>
    <w:rPr>
      <w:rFonts w:asciiTheme="majorHAnsi" w:eastAsiaTheme="majorEastAsia" w:hAnsiTheme="majorHAnsi" w:cstheme="majorBidi"/>
      <w:color w:val="365F91" w:themeColor="accent1" w:themeShade="BF"/>
      <w:sz w:val="24"/>
      <w:szCs w:val="23"/>
      <w:lang w:val="de-DE" w:eastAsia="de-DE"/>
    </w:rPr>
  </w:style>
  <w:style w:type="paragraph" w:customStyle="1" w:styleId="WaxmannTextkrperAbstand">
    <w:name w:val="Waxmann Textkörper Abstand"/>
    <w:basedOn w:val="Textkrper"/>
    <w:next w:val="Textkrper-Erstzeileneinzug"/>
    <w:autoRedefine/>
    <w:qFormat/>
    <w:rsid w:val="005F02CA"/>
    <w:pPr>
      <w:spacing w:before="260"/>
      <w:jc w:val="both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5F02CA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F02CA"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5F02CA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5F02CA"/>
  </w:style>
  <w:style w:type="character" w:customStyle="1" w:styleId="berschrift3Zchn">
    <w:name w:val="Überschrift 3 Zchn"/>
    <w:basedOn w:val="Absatz-Standardschriftart"/>
    <w:link w:val="berschrift3"/>
    <w:rsid w:val="005F02CA"/>
    <w:rPr>
      <w:rFonts w:asciiTheme="minorHAnsi" w:hAnsiTheme="minorHAnsi"/>
      <w:b/>
      <w:sz w:val="21"/>
      <w:szCs w:val="21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5F02CA"/>
    <w:rPr>
      <w:rFonts w:asciiTheme="minorHAnsi" w:hAnsiTheme="minorHAnsi"/>
      <w:b/>
      <w:sz w:val="21"/>
      <w:szCs w:val="21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rsid w:val="005F02CA"/>
    <w:rPr>
      <w:rFonts w:ascii="(Asiatische Schriftart verwende" w:hAnsi="(Asiatische Schriftart verwende"/>
      <w:b/>
      <w:sz w:val="21"/>
      <w:szCs w:val="21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rsid w:val="005F02CA"/>
    <w:rPr>
      <w:rFonts w:asciiTheme="minorHAnsi" w:hAnsiTheme="minorHAnsi"/>
      <w:b/>
      <w:i/>
      <w:color w:val="FFFFFF"/>
      <w:sz w:val="16"/>
      <w:szCs w:val="21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rsid w:val="005F02CA"/>
    <w:rPr>
      <w:rFonts w:asciiTheme="minorHAnsi" w:hAnsiTheme="minorHAnsi"/>
      <w:b/>
      <w:i/>
      <w:color w:val="FFFFFF"/>
      <w:sz w:val="22"/>
      <w:szCs w:val="21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rsid w:val="005F02CA"/>
    <w:rPr>
      <w:rFonts w:asciiTheme="minorHAnsi" w:hAnsiTheme="minorHAnsi"/>
      <w:b/>
      <w:i/>
      <w:color w:val="FFFFFF"/>
      <w:sz w:val="22"/>
      <w:szCs w:val="21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rsid w:val="005F02CA"/>
    <w:rPr>
      <w:rFonts w:asciiTheme="minorHAnsi" w:hAnsiTheme="minorHAnsi"/>
      <w:b/>
      <w:i/>
      <w:color w:val="FFFFFF"/>
      <w:sz w:val="22"/>
      <w:szCs w:val="21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115D64"/>
    <w:pPr>
      <w:spacing w:before="120" w:line="276" w:lineRule="auto"/>
    </w:pPr>
    <w:rPr>
      <w:rFonts w:asciiTheme="majorHAnsi" w:hAnsiTheme="majorHAnsi" w:cstheme="minorBidi"/>
      <w:bCs/>
      <w:color w:val="800000"/>
      <w:szCs w:val="20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C9307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3072"/>
    <w:rPr>
      <w:rFonts w:ascii="Calibri" w:hAnsi="Calibri"/>
      <w:sz w:val="24"/>
      <w:szCs w:val="22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C9307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3072"/>
    <w:rPr>
      <w:rFonts w:ascii="Calibri" w:hAnsi="Calibri"/>
      <w:sz w:val="24"/>
      <w:szCs w:val="22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0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072"/>
    <w:rPr>
      <w:rFonts w:ascii="Tahoma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930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gren\Downloads\ULG%20KiJu%20Anmeldeformular%20PsychotherapeutInnen%20im%20Statu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929D16D97F541158A01FEE1835803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35C5EB-30D5-4AFE-B51F-56CD5ADDBC8F}"/>
      </w:docPartPr>
      <w:docPartBody>
        <w:p w:rsidR="006223F8" w:rsidRDefault="00DF516A">
          <w:pPr>
            <w:pStyle w:val="3929D16D97F541158A01FEE183580326"/>
          </w:pPr>
          <w:r w:rsidRPr="00B11D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EDE010ACBDB4154B3065517A565C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03FE53-F477-4238-AD5C-15D0199C90F8}"/>
      </w:docPartPr>
      <w:docPartBody>
        <w:p w:rsidR="006223F8" w:rsidRDefault="00DF516A">
          <w:pPr>
            <w:pStyle w:val="7EDE010ACBDB4154B3065517A565C1C8"/>
          </w:pPr>
          <w:r w:rsidRPr="00B11D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B59EFD65C9548379918EC8705F850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07ED53-CA47-41FD-AD68-54E9CC4B986F}"/>
      </w:docPartPr>
      <w:docPartBody>
        <w:p w:rsidR="006223F8" w:rsidRDefault="00DF516A">
          <w:pPr>
            <w:pStyle w:val="0B59EFD65C9548379918EC8705F85006"/>
          </w:pPr>
          <w:r w:rsidRPr="00B11D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B52F4BBD1BD4078A90838B8F1B969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D27FED-1319-4CAE-9D1E-7DD22B638FCA}"/>
      </w:docPartPr>
      <w:docPartBody>
        <w:p w:rsidR="006223F8" w:rsidRDefault="00DF516A">
          <w:pPr>
            <w:pStyle w:val="CB52F4BBD1BD4078A90838B8F1B9696D"/>
          </w:pPr>
          <w:r w:rsidRPr="00B11D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97C23A201BB4BB28BFFF03AA30DBB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B891C0-F6EF-4369-B3D9-849578EA1678}"/>
      </w:docPartPr>
      <w:docPartBody>
        <w:p w:rsidR="006223F8" w:rsidRDefault="00DF516A">
          <w:pPr>
            <w:pStyle w:val="397C23A201BB4BB28BFFF03AA30DBB35"/>
          </w:pPr>
          <w:r w:rsidRPr="00B11D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44F8D71437D422A88B0D4025EBBFC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61DC51-F3B0-406B-BB95-F723BF7290D9}"/>
      </w:docPartPr>
      <w:docPartBody>
        <w:p w:rsidR="006223F8" w:rsidRDefault="00DF516A">
          <w:pPr>
            <w:pStyle w:val="344F8D71437D422A88B0D4025EBBFCF5"/>
          </w:pPr>
          <w:r w:rsidRPr="00B11D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2430295F744124A886586B7907F1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C9494D-2C8D-4C8E-A712-5E2354B8DBA0}"/>
      </w:docPartPr>
      <w:docPartBody>
        <w:p w:rsidR="006223F8" w:rsidRDefault="00DF516A">
          <w:pPr>
            <w:pStyle w:val="6A2430295F744124A886586B7907F169"/>
          </w:pPr>
          <w:r w:rsidRPr="00B11D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181E2481B47426DAF4CD3B46D32BE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987836-C0F1-4E0D-87FA-F80C20646FE2}"/>
      </w:docPartPr>
      <w:docPartBody>
        <w:p w:rsidR="006223F8" w:rsidRDefault="00DF516A">
          <w:pPr>
            <w:pStyle w:val="0181E2481B47426DAF4CD3B46D32BE1E"/>
          </w:pPr>
          <w:r w:rsidRPr="00B11D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E6691F1B7840068810E927709E71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225BE-ED0C-4041-87CD-D2FFCD9FC25C}"/>
      </w:docPartPr>
      <w:docPartBody>
        <w:p w:rsidR="006223F8" w:rsidRDefault="00DF516A">
          <w:pPr>
            <w:pStyle w:val="DCE6691F1B7840068810E927709E716E"/>
          </w:pPr>
          <w:r w:rsidRPr="00B11DA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(Asiatische Schriftart verwe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16A"/>
    <w:rsid w:val="00036AE2"/>
    <w:rsid w:val="006223F8"/>
    <w:rsid w:val="00DF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3929D16D97F541158A01FEE183580326">
    <w:name w:val="3929D16D97F541158A01FEE183580326"/>
  </w:style>
  <w:style w:type="paragraph" w:customStyle="1" w:styleId="7EDE010ACBDB4154B3065517A565C1C8">
    <w:name w:val="7EDE010ACBDB4154B3065517A565C1C8"/>
  </w:style>
  <w:style w:type="paragraph" w:customStyle="1" w:styleId="0B59EFD65C9548379918EC8705F85006">
    <w:name w:val="0B59EFD65C9548379918EC8705F85006"/>
  </w:style>
  <w:style w:type="paragraph" w:customStyle="1" w:styleId="CB52F4BBD1BD4078A90838B8F1B9696D">
    <w:name w:val="CB52F4BBD1BD4078A90838B8F1B9696D"/>
  </w:style>
  <w:style w:type="paragraph" w:customStyle="1" w:styleId="397C23A201BB4BB28BFFF03AA30DBB35">
    <w:name w:val="397C23A201BB4BB28BFFF03AA30DBB35"/>
  </w:style>
  <w:style w:type="paragraph" w:customStyle="1" w:styleId="344F8D71437D422A88B0D4025EBBFCF5">
    <w:name w:val="344F8D71437D422A88B0D4025EBBFCF5"/>
  </w:style>
  <w:style w:type="paragraph" w:customStyle="1" w:styleId="6A2430295F744124A886586B7907F169">
    <w:name w:val="6A2430295F744124A886586B7907F169"/>
  </w:style>
  <w:style w:type="paragraph" w:customStyle="1" w:styleId="0181E2481B47426DAF4CD3B46D32BE1E">
    <w:name w:val="0181E2481B47426DAF4CD3B46D32BE1E"/>
  </w:style>
  <w:style w:type="paragraph" w:customStyle="1" w:styleId="DCE6691F1B7840068810E927709E716E">
    <w:name w:val="DCE6691F1B7840068810E927709E71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D916B-7CCD-4482-9544-ED186AFCC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ULG KiJu Anmeldeformular PsychotherapeutInnen im Status.dotx</Template>
  <TotalTime>0</TotalTime>
  <Pages>1</Pages>
  <Words>368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Gren</dc:creator>
  <cp:lastModifiedBy>Elisabeth Leitner</cp:lastModifiedBy>
  <cp:revision>4</cp:revision>
  <dcterms:created xsi:type="dcterms:W3CDTF">2023-11-28T13:20:00Z</dcterms:created>
  <dcterms:modified xsi:type="dcterms:W3CDTF">2023-11-28T15:18:00Z</dcterms:modified>
</cp:coreProperties>
</file>